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319" w:rsidRDefault="00B76CB7">
      <w:pPr>
        <w:pStyle w:val="Title"/>
      </w:pPr>
      <w:r>
        <w:t xml:space="preserve">slap partners </w:t>
      </w:r>
      <w:r w:rsidR="00C059A4">
        <w:t xml:space="preserve">team </w:t>
      </w:r>
      <w:r>
        <w:t>newsletter</w:t>
      </w:r>
    </w:p>
    <w:p w:rsidR="00A82319" w:rsidRDefault="00334C04">
      <w:pPr>
        <w:pStyle w:val="Subtitle"/>
      </w:pPr>
      <w:r>
        <w:t xml:space="preserve">    </w:t>
      </w:r>
      <w:r w:rsidRPr="00334C04">
        <w:rPr>
          <w:highlight w:val="yellow"/>
        </w:rPr>
        <w:t>Informer - Former - Developper - Dupliquer</w:t>
      </w:r>
    </w:p>
    <w:p w:rsidR="00A82319" w:rsidRPr="00D76D7B" w:rsidRDefault="00334C04">
      <w:pPr>
        <w:pStyle w:val="Heading1"/>
      </w:pPr>
      <w:r>
        <w:rPr>
          <w:noProof/>
          <w:lang w:val="fr-FR" w:eastAsia="fr-FR"/>
        </w:rPr>
        <mc:AlternateContent>
          <mc:Choice Requires="wps">
            <w:drawing>
              <wp:anchor distT="182880" distB="182880" distL="274320" distR="274320" simplePos="0" relativeHeight="251659264" behindDoc="0" locked="0" layoutInCell="1" allowOverlap="0" wp14:anchorId="2B576996" wp14:editId="537A7848">
                <wp:simplePos x="0" y="0"/>
                <wp:positionH relativeFrom="margin">
                  <wp:align>left</wp:align>
                </wp:positionH>
                <wp:positionV relativeFrom="paragraph">
                  <wp:posOffset>1270</wp:posOffset>
                </wp:positionV>
                <wp:extent cx="2152650" cy="6515100"/>
                <wp:effectExtent l="0" t="0" r="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152650"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sdt>
                                  <w:sdtPr>
                                    <w:id w:val="-1411298481"/>
                                    <w:placeholder>
                                      <w:docPart w:val="74DD7E4035D44C3FB7BFA3538A33AB81"/>
                                    </w:placeholder>
                                    <w:temporary/>
                                    <w:showingPlcHdr/>
                                    <w15:appearance w15:val="hidden"/>
                                  </w:sdtPr>
                                  <w:sdtEndPr/>
                                  <w:sdtContent>
                                    <w:p w:rsidR="00A82319" w:rsidRDefault="008956E6">
                                      <w:pPr>
                                        <w:pStyle w:val="BlockHeading"/>
                                      </w:pPr>
                                      <w:r>
                                        <w:t>A Recent Success</w:t>
                                      </w:r>
                                    </w:p>
                                  </w:sdtContent>
                                </w:sdt>
                                <w:p w:rsidR="00A82319" w:rsidRDefault="00B76CB7" w:rsidP="00E23710">
                                  <w:pPr>
                                    <w:pStyle w:val="BlockText"/>
                                  </w:pPr>
                                  <w:r>
                                    <w:t>More than 10 years in the business partnership with Forever Living Products. I achieved supervisor level in 2022, ten</w:t>
                                  </w:r>
                                  <w:r w:rsidR="00314072">
                                    <w:t xml:space="preserve"> years after I joined FLP. </w:t>
                                  </w:r>
                                  <w:r>
                                    <w:t>I became Recognized Manager in 2023.</w:t>
                                  </w:r>
                                  <w:r w:rsidR="00314072">
                                    <w:t xml:space="preserve"> </w:t>
                                  </w:r>
                                  <w:r>
                                    <w:t xml:space="preserve">Now, my business grew </w:t>
                                  </w:r>
                                  <w:r w:rsidR="00314072">
                                    <w:t>up, and my lifestyle change</w:t>
                                  </w:r>
                                  <w:r w:rsidR="002231DE">
                                    <w:t>d</w:t>
                                  </w:r>
                                  <w:r w:rsidR="00314072">
                                    <w:t>.</w:t>
                                  </w:r>
                                  <w:r>
                                    <w:t xml:space="preserve"> I travel</w:t>
                                  </w:r>
                                  <w:r w:rsidR="002231DE">
                                    <w:t xml:space="preserve"> abroad</w:t>
                                  </w:r>
                                  <w:r>
                                    <w:t xml:space="preserve"> at least 3 times a year</w:t>
                                  </w:r>
                                  <w:r w:rsidR="00A616BE">
                                    <w:t xml:space="preserve">. </w:t>
                                  </w:r>
                                  <w:r w:rsidR="00E23710">
                                    <w:t>I am purchasing a ranch in USA.</w:t>
                                  </w:r>
                                  <w:r w:rsidR="00A616BE">
                                    <w:t xml:space="preserve"> I got the necessary money for my studies in MBA.</w:t>
                                  </w:r>
                                  <w:r w:rsidR="00E23710">
                                    <w:t xml:space="preserve"> </w:t>
                                  </w:r>
                                  <w:r w:rsidR="00A616BE">
                                    <w:t>I  put my children in good school like EFB Nelson Mandela.</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8956E6">
                                  <w:r>
                                    <w:rPr>
                                      <w:noProof/>
                                      <w:lang w:val="fr-FR" w:eastAsia="fr-FR"/>
                                    </w:rPr>
                                    <w:drawing>
                                      <wp:inline distT="0" distB="0" distL="0" distR="0" wp14:anchorId="0D7AB5C2" wp14:editId="379B8514">
                                        <wp:extent cx="2105025" cy="2105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p>
                              </w:tc>
                            </w:tr>
                          </w:tbl>
                          <w:p w:rsidR="00A82319" w:rsidRDefault="00761262">
                            <w:pPr>
                              <w:pStyle w:val="Caption"/>
                            </w:pPr>
                            <w:hyperlink r:id="rId9" w:history="1">
                              <w:r w:rsidR="00A616BE" w:rsidRPr="00627EA4">
                                <w:rPr>
                                  <w:rStyle w:val="Hyperlink"/>
                                </w:rPr>
                                <w:t>https://clovisnimbona.com</w:t>
                              </w:r>
                            </w:hyperlink>
                          </w:p>
                          <w:p w:rsidR="00A616BE" w:rsidRPr="00A616BE" w:rsidRDefault="00A616BE" w:rsidP="00A616BE"/>
                          <w:p w:rsidR="00A616BE" w:rsidRPr="00A616BE" w:rsidRDefault="00A616BE" w:rsidP="00A616B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76996" id="_x0000_t202" coordsize="21600,21600" o:spt="202" path="m,l,21600r21600,l21600,xe">
                <v:stroke joinstyle="miter"/>
                <v:path gradientshapeok="t" o:connecttype="rect"/>
              </v:shapetype>
              <v:shape id="Text Box 1" o:spid="_x0000_s1026" type="#_x0000_t202" alt="Text box sidebar" style="position:absolute;margin-left:0;margin-top:.1pt;width:169.5pt;height:513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sdt>
                            <w:sdtPr>
                              <w:id w:val="-1411298481"/>
                              <w:placeholder>
                                <w:docPart w:val="74DD7E4035D44C3FB7BFA3538A33AB81"/>
                              </w:placeholder>
                              <w:temporary/>
                              <w:showingPlcHdr/>
                              <w15:appearance w15:val="hidden"/>
                            </w:sdtPr>
                            <w:sdtEndPr/>
                            <w:sdtContent>
                              <w:p w:rsidR="00A82319" w:rsidRDefault="008956E6">
                                <w:pPr>
                                  <w:pStyle w:val="BlockHeading"/>
                                </w:pPr>
                                <w:r>
                                  <w:t>A Recent Success</w:t>
                                </w:r>
                              </w:p>
                            </w:sdtContent>
                          </w:sdt>
                          <w:p w:rsidR="00A82319" w:rsidRDefault="00B76CB7" w:rsidP="00E23710">
                            <w:pPr>
                              <w:pStyle w:val="BlockText"/>
                            </w:pPr>
                            <w:r>
                              <w:t>More than 10 years in the business partnership with Forever Living Products. I achieved supervisor level in 2022, ten</w:t>
                            </w:r>
                            <w:r w:rsidR="00314072">
                              <w:t xml:space="preserve"> years after I joined FLP. </w:t>
                            </w:r>
                            <w:r>
                              <w:t>I became Recognized Manager in 2023.</w:t>
                            </w:r>
                            <w:r w:rsidR="00314072">
                              <w:t xml:space="preserve"> </w:t>
                            </w:r>
                            <w:r>
                              <w:t xml:space="preserve">Now, my business grew </w:t>
                            </w:r>
                            <w:r w:rsidR="00314072">
                              <w:t>up, and my lifestyle change</w:t>
                            </w:r>
                            <w:r w:rsidR="002231DE">
                              <w:t>d</w:t>
                            </w:r>
                            <w:r w:rsidR="00314072">
                              <w:t>.</w:t>
                            </w:r>
                            <w:r>
                              <w:t xml:space="preserve"> I travel</w:t>
                            </w:r>
                            <w:r w:rsidR="002231DE">
                              <w:t xml:space="preserve"> abroad</w:t>
                            </w:r>
                            <w:r>
                              <w:t xml:space="preserve"> at least 3 times a year</w:t>
                            </w:r>
                            <w:r w:rsidR="00A616BE">
                              <w:t xml:space="preserve">. </w:t>
                            </w:r>
                            <w:r w:rsidR="00E23710">
                              <w:t>I am purchasing a ranch in USA.</w:t>
                            </w:r>
                            <w:r w:rsidR="00A616BE">
                              <w:t xml:space="preserve"> I got the necessary money for my studies in MBA.</w:t>
                            </w:r>
                            <w:r w:rsidR="00E23710">
                              <w:t xml:space="preserve"> </w:t>
                            </w:r>
                            <w:r w:rsidR="00A616BE">
                              <w:t>I  put my children in good school like EFB Nelson Mandela.</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8956E6">
                            <w:r>
                              <w:rPr>
                                <w:noProof/>
                                <w:lang w:val="fr-FR" w:eastAsia="fr-FR"/>
                              </w:rPr>
                              <w:drawing>
                                <wp:inline distT="0" distB="0" distL="0" distR="0" wp14:anchorId="0D7AB5C2" wp14:editId="379B8514">
                                  <wp:extent cx="2105025" cy="2105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p>
                        </w:tc>
                      </w:tr>
                    </w:tbl>
                    <w:p w:rsidR="00A82319" w:rsidRDefault="00761262">
                      <w:pPr>
                        <w:pStyle w:val="Caption"/>
                      </w:pPr>
                      <w:hyperlink r:id="rId10" w:history="1">
                        <w:r w:rsidR="00A616BE" w:rsidRPr="00627EA4">
                          <w:rPr>
                            <w:rStyle w:val="Hyperlink"/>
                          </w:rPr>
                          <w:t>https://clovisnimbona.com</w:t>
                        </w:r>
                      </w:hyperlink>
                    </w:p>
                    <w:p w:rsidR="00A616BE" w:rsidRPr="00A616BE" w:rsidRDefault="00A616BE" w:rsidP="00A616BE"/>
                    <w:p w:rsidR="00A616BE" w:rsidRPr="00A616BE" w:rsidRDefault="00A616BE" w:rsidP="00A616BE"/>
                  </w:txbxContent>
                </v:textbox>
                <w10:wrap type="square" anchorx="margin"/>
              </v:shape>
            </w:pict>
          </mc:Fallback>
        </mc:AlternateContent>
      </w:r>
      <w:r w:rsidR="00F3409F">
        <w:t xml:space="preserve">what is your dream? </w:t>
      </w:r>
      <w:r w:rsidR="00F3409F" w:rsidRPr="00D76D7B">
        <w:t>| quel est ton reve?</w:t>
      </w:r>
    </w:p>
    <w:p w:rsidR="007811AB" w:rsidRDefault="00D76D7B" w:rsidP="007811AB">
      <w:r>
        <w:t xml:space="preserve">Time </w:t>
      </w:r>
      <w:r w:rsidR="00F3409F" w:rsidRPr="00F3409F">
        <w:t xml:space="preserve">Freedom - Lifestyle – Recognition – Travelling </w:t>
      </w:r>
      <w:r w:rsidR="00F3409F">
        <w:t>–</w:t>
      </w:r>
      <w:r w:rsidR="00F3409F" w:rsidRPr="00F3409F">
        <w:t xml:space="preserve"> M</w:t>
      </w:r>
      <w:r w:rsidR="00F3409F">
        <w:t>oney – Personal development</w:t>
      </w:r>
    </w:p>
    <w:p w:rsidR="007811AB" w:rsidRDefault="007811AB" w:rsidP="007811AB">
      <w:pPr>
        <w:pBdr>
          <w:top w:val="single" w:sz="6" w:space="1" w:color="auto"/>
          <w:bottom w:val="single" w:sz="6" w:space="1" w:color="auto"/>
        </w:pBdr>
      </w:pPr>
    </w:p>
    <w:p w:rsidR="007811AB" w:rsidRDefault="00CF6795" w:rsidP="007811AB">
      <w:r>
        <w:t xml:space="preserve">Since 2012, </w:t>
      </w:r>
      <w:r w:rsidR="007811AB" w:rsidRPr="00F9394C">
        <w:t xml:space="preserve">I am a </w:t>
      </w:r>
      <w:r w:rsidR="007811AB">
        <w:t xml:space="preserve">business </w:t>
      </w:r>
      <w:r w:rsidR="007811AB" w:rsidRPr="00F9394C">
        <w:t>partner with F</w:t>
      </w:r>
      <w:r w:rsidR="007811AB">
        <w:t>orever Living Product</w:t>
      </w:r>
      <w:r>
        <w:t>s International, Inc.</w:t>
      </w:r>
      <w:r w:rsidR="007811AB">
        <w:t xml:space="preserve">, FLP has changed my life by giving to me the opportunity to become FBO. I experienced good products for </w:t>
      </w:r>
      <w:r w:rsidR="008C6B44">
        <w:t xml:space="preserve">my </w:t>
      </w:r>
      <w:r w:rsidR="007811AB">
        <w:t>good health, and recommend them to others, which increase my revenue and allow me to be my own boss, after m0re than 10 years as employee. With FLP, you experienced good health, time free</w:t>
      </w:r>
      <w:r w:rsidR="002231DE">
        <w:t>dom,</w:t>
      </w:r>
      <w:r w:rsidR="007811AB">
        <w:t xml:space="preserve"> financial freedom, travelling abroad … etc.</w:t>
      </w:r>
    </w:p>
    <w:p w:rsidR="007811AB" w:rsidRDefault="007811AB" w:rsidP="007811AB">
      <w:pPr>
        <w:pBdr>
          <w:top w:val="single" w:sz="6" w:space="1" w:color="auto"/>
          <w:bottom w:val="single" w:sz="6" w:space="1" w:color="auto"/>
        </w:pBdr>
      </w:pPr>
    </w:p>
    <w:p w:rsidR="006676C8" w:rsidRDefault="00F3409F">
      <w:pPr>
        <w:pBdr>
          <w:bottom w:val="single" w:sz="6" w:space="1" w:color="auto"/>
          <w:between w:val="single" w:sz="6" w:space="1" w:color="auto"/>
        </w:pBdr>
        <w:rPr>
          <w:lang w:val="fr-FR"/>
        </w:rPr>
      </w:pPr>
      <w:r w:rsidRPr="00F3409F">
        <w:rPr>
          <w:lang w:val="fr-FR"/>
        </w:rPr>
        <w:t>Liberté</w:t>
      </w:r>
      <w:r w:rsidR="00D76D7B">
        <w:rPr>
          <w:lang w:val="fr-FR"/>
        </w:rPr>
        <w:t xml:space="preserve"> de temps</w:t>
      </w:r>
      <w:r w:rsidRPr="00F3409F">
        <w:rPr>
          <w:lang w:val="fr-FR"/>
        </w:rPr>
        <w:t xml:space="preserve"> – Mode de vie – Reconnaissance </w:t>
      </w:r>
      <w:r>
        <w:rPr>
          <w:lang w:val="fr-FR"/>
        </w:rPr>
        <w:t>–</w:t>
      </w:r>
      <w:r w:rsidRPr="00F3409F">
        <w:rPr>
          <w:lang w:val="fr-FR"/>
        </w:rPr>
        <w:t xml:space="preserve"> </w:t>
      </w:r>
      <w:r>
        <w:rPr>
          <w:lang w:val="fr-FR"/>
        </w:rPr>
        <w:t>Voyages – Argent – Développement personnel</w:t>
      </w:r>
    </w:p>
    <w:p w:rsidR="007811AB" w:rsidRDefault="007811AB">
      <w:pPr>
        <w:pBdr>
          <w:bottom w:val="single" w:sz="6" w:space="1" w:color="auto"/>
          <w:between w:val="single" w:sz="6" w:space="1" w:color="auto"/>
        </w:pBdr>
        <w:rPr>
          <w:lang w:val="fr-FR"/>
        </w:rPr>
      </w:pPr>
    </w:p>
    <w:p w:rsidR="007811AB" w:rsidRDefault="00CF6795">
      <w:pPr>
        <w:pBdr>
          <w:bottom w:val="single" w:sz="6" w:space="1" w:color="auto"/>
          <w:between w:val="single" w:sz="6" w:space="1" w:color="auto"/>
        </w:pBdr>
        <w:rPr>
          <w:lang w:val="fr-FR"/>
        </w:rPr>
      </w:pPr>
      <w:r>
        <w:rPr>
          <w:lang w:val="fr-FR"/>
        </w:rPr>
        <w:t xml:space="preserve">Depuis 2012, </w:t>
      </w:r>
      <w:r w:rsidR="007811AB" w:rsidRPr="002E1FB0">
        <w:rPr>
          <w:lang w:val="fr-FR"/>
        </w:rPr>
        <w:t>Je suis partenaire d’affaire avec F</w:t>
      </w:r>
      <w:r w:rsidR="007811AB">
        <w:rPr>
          <w:lang w:val="fr-FR"/>
        </w:rPr>
        <w:t>orever Living Products</w:t>
      </w:r>
      <w:r>
        <w:rPr>
          <w:lang w:val="fr-FR"/>
        </w:rPr>
        <w:t xml:space="preserve"> International, Inc.</w:t>
      </w:r>
      <w:r w:rsidR="007811AB">
        <w:rPr>
          <w:lang w:val="fr-FR"/>
        </w:rPr>
        <w:t>, FLP a changé ma vie par l’opportunité de devenir FBO. J’expérimente</w:t>
      </w:r>
      <w:r w:rsidR="008C6B44">
        <w:rPr>
          <w:lang w:val="fr-FR"/>
        </w:rPr>
        <w:t xml:space="preserve"> de bon produits pour m</w:t>
      </w:r>
      <w:r w:rsidR="007811AB">
        <w:rPr>
          <w:lang w:val="fr-FR"/>
        </w:rPr>
        <w:t>a bonne santé, et recommande leurs aux autres, ce qui a augmenté mes revenues et m’a permis de devenir patron de moi-même, après plus de 10 ans comme salarié. Avec FLP, tu expérimente une bonne santé, une liberté de temps, une liberté financière, des voyages à l’étranger, … etc.</w:t>
      </w:r>
    </w:p>
    <w:p w:rsidR="00064BAC" w:rsidRPr="00CF6795" w:rsidRDefault="005933A9">
      <w:pPr>
        <w:rPr>
          <w:color w:val="C44221" w:themeColor="accent2"/>
        </w:rPr>
      </w:pPr>
      <w:r w:rsidRPr="00CF6795">
        <w:rPr>
          <w:color w:val="C44221" w:themeColor="accent2"/>
        </w:rPr>
        <w:t xml:space="preserve">WHAT IS </w:t>
      </w:r>
      <w:r w:rsidR="00CF6795" w:rsidRPr="00CF6795">
        <w:rPr>
          <w:color w:val="C44221" w:themeColor="accent2"/>
        </w:rPr>
        <w:t>FLP?</w:t>
      </w:r>
    </w:p>
    <w:p w:rsidR="00CF6795" w:rsidRDefault="00CF6795">
      <w:r>
        <w:t xml:space="preserve">Forever Living Products is </w:t>
      </w:r>
      <w:r w:rsidR="00B7562C" w:rsidRPr="00B7562C">
        <w:t>Created in 1978 by Rex M</w:t>
      </w:r>
      <w:r w:rsidR="00B7562C">
        <w:t xml:space="preserve">orghan. </w:t>
      </w:r>
      <w:r>
        <w:t xml:space="preserve">Present in more than 160 countries with office. His headquarter is in Arizona, US. Number in Aloes products in the world. </w:t>
      </w:r>
    </w:p>
    <w:p w:rsidR="00CF6795" w:rsidRPr="00E23710" w:rsidRDefault="00CF6795">
      <w:pPr>
        <w:rPr>
          <w:color w:val="C00000"/>
          <w:lang w:val="fr-FR"/>
        </w:rPr>
      </w:pPr>
      <w:r w:rsidRPr="00E23710">
        <w:rPr>
          <w:color w:val="C00000"/>
          <w:lang w:val="fr-FR"/>
        </w:rPr>
        <w:t>QU’EST-CE QUE FLP?</w:t>
      </w:r>
    </w:p>
    <w:p w:rsidR="00CF6795" w:rsidRPr="00CF6795" w:rsidRDefault="00CF6795">
      <w:pPr>
        <w:rPr>
          <w:color w:val="000000" w:themeColor="text1"/>
          <w:lang w:val="fr-FR"/>
        </w:rPr>
      </w:pPr>
      <w:r w:rsidRPr="00E23710">
        <w:rPr>
          <w:color w:val="000000" w:themeColor="text1"/>
          <w:lang w:val="fr-FR"/>
        </w:rPr>
        <w:t xml:space="preserve">Forever Living Products a ete cree en 1978 par Rex Morghan.  </w:t>
      </w:r>
      <w:r w:rsidRPr="00CF6795">
        <w:rPr>
          <w:color w:val="000000" w:themeColor="text1"/>
          <w:lang w:val="fr-FR"/>
        </w:rPr>
        <w:t xml:space="preserve">Il est présent dans plus de 160 pays avec des bureaux. </w:t>
      </w:r>
      <w:r>
        <w:rPr>
          <w:color w:val="000000" w:themeColor="text1"/>
          <w:lang w:val="fr-FR"/>
        </w:rPr>
        <w:t>Son quartier général est en Arizona, Etats Unis d’Amérique. Il est numéro un mondial des produits d’aloès.</w:t>
      </w:r>
    </w:p>
    <w:p w:rsidR="00334C04" w:rsidRDefault="00793A64" w:rsidP="004200EA">
      <w:pPr>
        <w:pStyle w:val="Heading2"/>
      </w:pPr>
      <w:r>
        <w:rPr>
          <w:noProof/>
          <w:lang w:val="fr-FR" w:eastAsia="fr-FR"/>
        </w:rPr>
        <w:lastRenderedPageBreak/>
        <w:drawing>
          <wp:inline distT="0" distB="0" distL="0" distR="0">
            <wp:extent cx="2134486"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0813-WA0016.jpg"/>
                    <pic:cNvPicPr/>
                  </pic:nvPicPr>
                  <pic:blipFill>
                    <a:blip r:embed="rId11">
                      <a:extLst>
                        <a:ext uri="{28A0092B-C50C-407E-A947-70E740481C1C}">
                          <a14:useLocalDpi xmlns:a14="http://schemas.microsoft.com/office/drawing/2010/main" val="0"/>
                        </a:ext>
                      </a:extLst>
                    </a:blip>
                    <a:stretch>
                      <a:fillRect/>
                    </a:stretch>
                  </pic:blipFill>
                  <pic:spPr>
                    <a:xfrm>
                      <a:off x="0" y="0"/>
                      <a:ext cx="2139474" cy="1680317"/>
                    </a:xfrm>
                    <a:prstGeom prst="rect">
                      <a:avLst/>
                    </a:prstGeom>
                  </pic:spPr>
                </pic:pic>
              </a:graphicData>
            </a:graphic>
          </wp:inline>
        </w:drawing>
      </w:r>
      <w:r w:rsidR="00A616BE">
        <w:rPr>
          <w:noProof/>
          <w:lang w:val="fr-FR" w:eastAsia="fr-FR"/>
        </w:rPr>
        <w:drawing>
          <wp:inline distT="0" distB="0" distL="0" distR="0">
            <wp:extent cx="2343555"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0817-WA0000.jpg"/>
                    <pic:cNvPicPr/>
                  </pic:nvPicPr>
                  <pic:blipFill>
                    <a:blip r:embed="rId12">
                      <a:extLst>
                        <a:ext uri="{28A0092B-C50C-407E-A947-70E740481C1C}">
                          <a14:useLocalDpi xmlns:a14="http://schemas.microsoft.com/office/drawing/2010/main" val="0"/>
                        </a:ext>
                      </a:extLst>
                    </a:blip>
                    <a:stretch>
                      <a:fillRect/>
                    </a:stretch>
                  </pic:blipFill>
                  <pic:spPr>
                    <a:xfrm>
                      <a:off x="0" y="0"/>
                      <a:ext cx="2345498" cy="1868448"/>
                    </a:xfrm>
                    <a:prstGeom prst="rect">
                      <a:avLst/>
                    </a:prstGeom>
                  </pic:spPr>
                </pic:pic>
              </a:graphicData>
            </a:graphic>
          </wp:inline>
        </w:drawing>
      </w:r>
      <w:r>
        <w:rPr>
          <w:noProof/>
          <w:lang w:val="fr-FR" w:eastAsia="fr-FR"/>
        </w:rPr>
        <w:drawing>
          <wp:anchor distT="0" distB="0" distL="114300" distR="114300" simplePos="0" relativeHeight="251666432" behindDoc="0" locked="0" layoutInCell="1" allowOverlap="1">
            <wp:simplePos x="2962275" y="6486525"/>
            <wp:positionH relativeFrom="column">
              <wp:align>left</wp:align>
            </wp:positionH>
            <wp:positionV relativeFrom="paragraph">
              <wp:align>top</wp:align>
            </wp:positionV>
            <wp:extent cx="2197100" cy="1647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818-WA0008.jpg"/>
                    <pic:cNvPicPr/>
                  </pic:nvPicPr>
                  <pic:blipFill>
                    <a:blip r:embed="rId13">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anchor>
        </w:drawing>
      </w:r>
      <w:r w:rsidRPr="00F9394C">
        <w:br w:type="textWrapping" w:clear="all"/>
      </w:r>
    </w:p>
    <w:p w:rsidR="004200EA" w:rsidRDefault="004200EA" w:rsidP="004200EA">
      <w:pPr>
        <w:pStyle w:val="Heading2"/>
      </w:pPr>
      <w:r>
        <w:t xml:space="preserve">I am building my business all over the world. If, you are in Canada, USA, Belgium, </w:t>
      </w:r>
      <w:r w:rsidR="00334C04">
        <w:t>Luxembourg</w:t>
      </w:r>
      <w:r>
        <w:t xml:space="preserve">, </w:t>
      </w:r>
      <w:r w:rsidR="00334C04">
        <w:t>Holland</w:t>
      </w:r>
      <w:r>
        <w:t xml:space="preserve">, Kenya, Uganda, Zambia, Tanzania, Rwanda and Burundi you can directly join me in the business by this link: </w:t>
      </w:r>
      <w:hyperlink r:id="rId14" w:history="1">
        <w:r w:rsidRPr="009F41A9">
          <w:rPr>
            <w:rStyle w:val="Hyperlink"/>
          </w:rPr>
          <w:t>https://clovis-et-sibylle.flp.com</w:t>
        </w:r>
      </w:hyperlink>
    </w:p>
    <w:p w:rsidR="004200EA" w:rsidRDefault="004200EA" w:rsidP="004200EA">
      <w:pPr>
        <w:pBdr>
          <w:bottom w:val="single" w:sz="6" w:space="1" w:color="auto"/>
        </w:pBdr>
        <w:rPr>
          <w:rStyle w:val="Hyperlink"/>
        </w:rPr>
      </w:pPr>
      <w:r>
        <w:t xml:space="preserve">And, if you want to purchase our products, on my FBO shop, click here: </w:t>
      </w:r>
      <w:hyperlink r:id="rId15" w:history="1">
        <w:r w:rsidRPr="009F41A9">
          <w:rPr>
            <w:rStyle w:val="Hyperlink"/>
          </w:rPr>
          <w:t>https://254000346986.flp.com</w:t>
        </w:r>
      </w:hyperlink>
      <w:r w:rsidR="00CF6795">
        <w:rPr>
          <w:rStyle w:val="Hyperlink"/>
        </w:rPr>
        <w:t xml:space="preserve"> </w:t>
      </w:r>
    </w:p>
    <w:p w:rsidR="00CF6795" w:rsidRDefault="00A43449" w:rsidP="004200EA">
      <w:pPr>
        <w:pBdr>
          <w:bottom w:val="single" w:sz="6" w:space="1" w:color="auto"/>
        </w:pBdr>
      </w:pPr>
      <w:r>
        <w:t>Or contact me at the address below.</w:t>
      </w:r>
    </w:p>
    <w:p w:rsidR="004200EA" w:rsidRPr="006676C8" w:rsidRDefault="004200EA" w:rsidP="004200EA">
      <w:pPr>
        <w:pStyle w:val="Heading2"/>
        <w:rPr>
          <w:lang w:val="fr-FR"/>
        </w:rPr>
      </w:pPr>
      <w:r w:rsidRPr="006676C8">
        <w:rPr>
          <w:lang w:val="fr-FR"/>
        </w:rPr>
        <w:t xml:space="preserve">Je bâtis mon affaire partout au monde. Si, tu vis au Canada, USA, </w:t>
      </w:r>
      <w:r>
        <w:rPr>
          <w:lang w:val="fr-FR"/>
        </w:rPr>
        <w:t>Belgique</w:t>
      </w:r>
      <w:r w:rsidRPr="006676C8">
        <w:rPr>
          <w:lang w:val="fr-FR"/>
        </w:rPr>
        <w:t>, Luxembourg, Hollande,</w:t>
      </w:r>
      <w:r>
        <w:rPr>
          <w:lang w:val="fr-FR"/>
        </w:rPr>
        <w:t xml:space="preserve"> Kenya, Uganda, Zambie, Tanzanie</w:t>
      </w:r>
      <w:r w:rsidRPr="006676C8">
        <w:rPr>
          <w:lang w:val="fr-FR"/>
        </w:rPr>
        <w:t xml:space="preserve">, Rwanda and Burundi. Tu peux directement me rejoindre </w:t>
      </w:r>
      <w:r>
        <w:rPr>
          <w:lang w:val="fr-FR"/>
        </w:rPr>
        <w:t xml:space="preserve">dans cette affaire </w:t>
      </w:r>
      <w:r w:rsidRPr="006676C8">
        <w:rPr>
          <w:lang w:val="fr-FR"/>
        </w:rPr>
        <w:t xml:space="preserve">par ce lien: </w:t>
      </w:r>
      <w:hyperlink r:id="rId16" w:history="1">
        <w:r w:rsidRPr="006676C8">
          <w:rPr>
            <w:rStyle w:val="Hyperlink"/>
            <w:lang w:val="fr-FR"/>
          </w:rPr>
          <w:t>https://clovis-et-sibylle.flp.com</w:t>
        </w:r>
      </w:hyperlink>
    </w:p>
    <w:p w:rsidR="004200EA" w:rsidRDefault="004200EA" w:rsidP="004200EA">
      <w:pPr>
        <w:rPr>
          <w:rStyle w:val="Hyperlink"/>
          <w:lang w:val="fr-FR"/>
        </w:rPr>
      </w:pPr>
      <w:r w:rsidRPr="006676C8">
        <w:rPr>
          <w:lang w:val="fr-FR"/>
        </w:rPr>
        <w:t>Et, si tu veux t’approvisionner nos produits, sur ma boutique FBO,</w:t>
      </w:r>
      <w:r>
        <w:rPr>
          <w:lang w:val="fr-FR"/>
        </w:rPr>
        <w:t xml:space="preserve"> cliquez ici</w:t>
      </w:r>
      <w:r w:rsidRPr="006676C8">
        <w:rPr>
          <w:lang w:val="fr-FR"/>
        </w:rPr>
        <w:t xml:space="preserve">: </w:t>
      </w:r>
      <w:hyperlink r:id="rId17" w:history="1">
        <w:r w:rsidRPr="006676C8">
          <w:rPr>
            <w:rStyle w:val="Hyperlink"/>
            <w:lang w:val="fr-FR"/>
          </w:rPr>
          <w:t>https://254000346986.flp.com</w:t>
        </w:r>
      </w:hyperlink>
    </w:p>
    <w:p w:rsidR="00E97B86" w:rsidRDefault="00A43449" w:rsidP="004200EA">
      <w:pPr>
        <w:pBdr>
          <w:bottom w:val="single" w:sz="6" w:space="1" w:color="auto"/>
        </w:pBdr>
        <w:rPr>
          <w:lang w:val="fr-FR"/>
        </w:rPr>
      </w:pPr>
      <w:r>
        <w:rPr>
          <w:lang w:val="fr-FR"/>
        </w:rPr>
        <w:t>Ou me contactez sur l’adresse en dessous</w:t>
      </w:r>
      <w:r w:rsidRPr="006676C8">
        <w:rPr>
          <w:lang w:val="fr-FR"/>
        </w:rPr>
        <w:t>.</w:t>
      </w:r>
    </w:p>
    <w:p w:rsidR="007A1EF3" w:rsidRDefault="005E492C" w:rsidP="003556D6">
      <w:pPr>
        <w:tabs>
          <w:tab w:val="center" w:pos="3765"/>
        </w:tabs>
        <w:rPr>
          <w:lang w:val="fr-FR"/>
        </w:rPr>
      </w:pPr>
      <w:r>
        <w:rPr>
          <w:noProof/>
          <w:lang w:val="fr-FR" w:eastAsia="fr-FR"/>
        </w:rPr>
        <w:drawing>
          <wp:inline distT="0" distB="0" distL="0" distR="0">
            <wp:extent cx="192405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71206-WA0013.jpg"/>
                    <pic:cNvPicPr/>
                  </pic:nvPicPr>
                  <pic:blipFill>
                    <a:blip r:embed="rId18">
                      <a:extLst>
                        <a:ext uri="{28A0092B-C50C-407E-A947-70E740481C1C}">
                          <a14:useLocalDpi xmlns:a14="http://schemas.microsoft.com/office/drawing/2010/main" val="0"/>
                        </a:ext>
                      </a:extLst>
                    </a:blip>
                    <a:stretch>
                      <a:fillRect/>
                    </a:stretch>
                  </pic:blipFill>
                  <pic:spPr>
                    <a:xfrm>
                      <a:off x="0" y="0"/>
                      <a:ext cx="1924050" cy="3429000"/>
                    </a:xfrm>
                    <a:prstGeom prst="rect">
                      <a:avLst/>
                    </a:prstGeom>
                  </pic:spPr>
                </pic:pic>
              </a:graphicData>
            </a:graphic>
          </wp:inline>
        </w:drawing>
      </w:r>
      <w:r>
        <w:rPr>
          <w:noProof/>
          <w:lang w:val="fr-FR" w:eastAsia="fr-FR"/>
        </w:rPr>
        <w:drawing>
          <wp:anchor distT="0" distB="0" distL="114300" distR="114300" simplePos="0" relativeHeight="251667456" behindDoc="0" locked="0" layoutInCell="1" allowOverlap="1">
            <wp:simplePos x="457200" y="5153025"/>
            <wp:positionH relativeFrom="column">
              <wp:align>left</wp:align>
            </wp:positionH>
            <wp:positionV relativeFrom="paragraph">
              <wp:align>top</wp:align>
            </wp:positionV>
            <wp:extent cx="1952625" cy="3457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1203-WA0625.jpg"/>
                    <pic:cNvPicPr/>
                  </pic:nvPicPr>
                  <pic:blipFill>
                    <a:blip r:embed="rId19">
                      <a:extLst>
                        <a:ext uri="{28A0092B-C50C-407E-A947-70E740481C1C}">
                          <a14:useLocalDpi xmlns:a14="http://schemas.microsoft.com/office/drawing/2010/main" val="0"/>
                        </a:ext>
                      </a:extLst>
                    </a:blip>
                    <a:stretch>
                      <a:fillRect/>
                    </a:stretch>
                  </pic:blipFill>
                  <pic:spPr>
                    <a:xfrm>
                      <a:off x="0" y="0"/>
                      <a:ext cx="1952625" cy="3457575"/>
                    </a:xfrm>
                    <a:prstGeom prst="rect">
                      <a:avLst/>
                    </a:prstGeom>
                  </pic:spPr>
                </pic:pic>
              </a:graphicData>
            </a:graphic>
          </wp:anchor>
        </w:drawing>
      </w:r>
      <w:r w:rsidR="003556D6">
        <w:rPr>
          <w:lang w:val="fr-FR"/>
        </w:rPr>
        <w:tab/>
      </w:r>
      <w:r w:rsidR="003556D6">
        <w:rPr>
          <w:noProof/>
          <w:lang w:val="fr-FR" w:eastAsia="fr-FR"/>
        </w:rPr>
        <w:drawing>
          <wp:inline distT="0" distB="0" distL="0" distR="0">
            <wp:extent cx="2581275" cy="3486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70909-WA0002.jpg"/>
                    <pic:cNvPicPr/>
                  </pic:nvPicPr>
                  <pic:blipFill>
                    <a:blip r:embed="rId20">
                      <a:extLst>
                        <a:ext uri="{28A0092B-C50C-407E-A947-70E740481C1C}">
                          <a14:useLocalDpi xmlns:a14="http://schemas.microsoft.com/office/drawing/2010/main" val="0"/>
                        </a:ext>
                      </a:extLst>
                    </a:blip>
                    <a:stretch>
                      <a:fillRect/>
                    </a:stretch>
                  </pic:blipFill>
                  <pic:spPr>
                    <a:xfrm>
                      <a:off x="0" y="0"/>
                      <a:ext cx="2581275" cy="3486150"/>
                    </a:xfrm>
                    <a:prstGeom prst="rect">
                      <a:avLst/>
                    </a:prstGeom>
                  </pic:spPr>
                </pic:pic>
              </a:graphicData>
            </a:graphic>
          </wp:inline>
        </w:drawing>
      </w:r>
      <w:r>
        <w:rPr>
          <w:lang w:val="fr-FR"/>
        </w:rPr>
        <w:br w:type="textWrapping" w:clear="all"/>
      </w:r>
      <w:r w:rsidR="00CE68F6">
        <w:rPr>
          <w:lang w:val="fr-FR"/>
        </w:rPr>
        <w:t>Avec Forever Living Products, tu découvres d’autres cultures, tu obtiens des reconnaissances au niveau national, régional et international ; tu voles plus loin que l’aigle. Seul, la persévérance et le travail sont les valeurs auxquels tu dois t’attacher !</w:t>
      </w:r>
    </w:p>
    <w:p w:rsidR="00533DF0" w:rsidRPr="00533DF0" w:rsidRDefault="00533DF0" w:rsidP="003556D6">
      <w:pPr>
        <w:tabs>
          <w:tab w:val="center" w:pos="3765"/>
        </w:tabs>
        <w:rPr>
          <w:i/>
          <w:sz w:val="22"/>
          <w:szCs w:val="22"/>
          <w:u w:val="single"/>
          <w:lang w:val="fr-FR"/>
        </w:rPr>
      </w:pPr>
      <w:r>
        <w:rPr>
          <w:lang w:val="fr-FR"/>
        </w:rPr>
        <w:lastRenderedPageBreak/>
        <w:t xml:space="preserve">Avec les multiples produits de l’entreprise, tu es assuré sur un bon </w:t>
      </w:r>
      <w:r w:rsidR="000E5F5B">
        <w:rPr>
          <w:lang w:val="fr-FR"/>
        </w:rPr>
        <w:t>entretien</w:t>
      </w:r>
      <w:r>
        <w:rPr>
          <w:lang w:val="fr-FR"/>
        </w:rPr>
        <w:t xml:space="preserve"> de ton corps. </w:t>
      </w:r>
      <w:r w:rsidRPr="00533DF0">
        <w:rPr>
          <w:i/>
          <w:sz w:val="22"/>
          <w:szCs w:val="22"/>
          <w:u w:val="single"/>
          <w:lang w:val="fr-FR"/>
        </w:rPr>
        <w:t>Un esprit sain dans un corps sain</w:t>
      </w:r>
      <w:r w:rsidRPr="00533DF0">
        <w:rPr>
          <w:sz w:val="22"/>
          <w:szCs w:val="22"/>
          <w:lang w:val="fr-FR"/>
        </w:rPr>
        <w:t xml:space="preserve">, tel est le slogan de </w:t>
      </w:r>
      <w:r w:rsidR="000E5F5B">
        <w:rPr>
          <w:sz w:val="24"/>
          <w:szCs w:val="22"/>
          <w:lang w:val="fr-FR"/>
        </w:rPr>
        <w:t>SLAP</w:t>
      </w:r>
      <w:r w:rsidRPr="00533DF0">
        <w:rPr>
          <w:sz w:val="24"/>
          <w:szCs w:val="22"/>
          <w:lang w:val="fr-FR"/>
        </w:rPr>
        <w:t xml:space="preserve"> Partner team</w:t>
      </w:r>
      <w:r>
        <w:rPr>
          <w:sz w:val="22"/>
          <w:szCs w:val="22"/>
          <w:lang w:val="fr-FR"/>
        </w:rPr>
        <w:t>.</w:t>
      </w:r>
    </w:p>
    <w:p w:rsidR="00CE68F6" w:rsidRDefault="00CE68F6" w:rsidP="003556D6">
      <w:pPr>
        <w:tabs>
          <w:tab w:val="center" w:pos="3765"/>
        </w:tabs>
        <w:rPr>
          <w:lang w:val="fr-FR"/>
        </w:rPr>
      </w:pPr>
      <w:r>
        <w:rPr>
          <w:noProof/>
          <w:lang w:val="fr-FR" w:eastAsia="fr-FR"/>
        </w:rPr>
        <w:drawing>
          <wp:inline distT="0" distB="0" distL="0" distR="0">
            <wp:extent cx="3076575" cy="3133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70813-WA0066.jpg"/>
                    <pic:cNvPicPr/>
                  </pic:nvPicPr>
                  <pic:blipFill>
                    <a:blip r:embed="rId21">
                      <a:extLst>
                        <a:ext uri="{28A0092B-C50C-407E-A947-70E740481C1C}">
                          <a14:useLocalDpi xmlns:a14="http://schemas.microsoft.com/office/drawing/2010/main" val="0"/>
                        </a:ext>
                      </a:extLst>
                    </a:blip>
                    <a:stretch>
                      <a:fillRect/>
                    </a:stretch>
                  </pic:blipFill>
                  <pic:spPr>
                    <a:xfrm>
                      <a:off x="0" y="0"/>
                      <a:ext cx="3076575" cy="3133725"/>
                    </a:xfrm>
                    <a:prstGeom prst="rect">
                      <a:avLst/>
                    </a:prstGeom>
                  </pic:spPr>
                </pic:pic>
              </a:graphicData>
            </a:graphic>
          </wp:inline>
        </w:drawing>
      </w:r>
      <w:r>
        <w:rPr>
          <w:noProof/>
          <w:lang w:val="fr-FR" w:eastAsia="fr-FR"/>
        </w:rPr>
        <w:drawing>
          <wp:inline distT="0" distB="0" distL="0" distR="0">
            <wp:extent cx="3419475" cy="3114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70813-WA0071.jpg"/>
                    <pic:cNvPicPr/>
                  </pic:nvPicPr>
                  <pic:blipFill>
                    <a:blip r:embed="rId22">
                      <a:extLst>
                        <a:ext uri="{28A0092B-C50C-407E-A947-70E740481C1C}">
                          <a14:useLocalDpi xmlns:a14="http://schemas.microsoft.com/office/drawing/2010/main" val="0"/>
                        </a:ext>
                      </a:extLst>
                    </a:blip>
                    <a:stretch>
                      <a:fillRect/>
                    </a:stretch>
                  </pic:blipFill>
                  <pic:spPr>
                    <a:xfrm>
                      <a:off x="0" y="0"/>
                      <a:ext cx="3419475" cy="3114675"/>
                    </a:xfrm>
                    <a:prstGeom prst="rect">
                      <a:avLst/>
                    </a:prstGeom>
                  </pic:spPr>
                </pic:pic>
              </a:graphicData>
            </a:graphic>
          </wp:inline>
        </w:drawing>
      </w:r>
      <w:r>
        <w:rPr>
          <w:noProof/>
          <w:lang w:val="fr-FR" w:eastAsia="fr-FR"/>
        </w:rPr>
        <w:drawing>
          <wp:inline distT="0" distB="0" distL="0" distR="0">
            <wp:extent cx="3219450" cy="3038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70915-WA0002.jpg"/>
                    <pic:cNvPicPr/>
                  </pic:nvPicPr>
                  <pic:blipFill>
                    <a:blip r:embed="rId23">
                      <a:extLst>
                        <a:ext uri="{28A0092B-C50C-407E-A947-70E740481C1C}">
                          <a14:useLocalDpi xmlns:a14="http://schemas.microsoft.com/office/drawing/2010/main" val="0"/>
                        </a:ext>
                      </a:extLst>
                    </a:blip>
                    <a:stretch>
                      <a:fillRect/>
                    </a:stretch>
                  </pic:blipFill>
                  <pic:spPr>
                    <a:xfrm>
                      <a:off x="0" y="0"/>
                      <a:ext cx="3219450" cy="3038475"/>
                    </a:xfrm>
                    <a:prstGeom prst="rect">
                      <a:avLst/>
                    </a:prstGeom>
                  </pic:spPr>
                </pic:pic>
              </a:graphicData>
            </a:graphic>
          </wp:inline>
        </w:drawing>
      </w:r>
      <w:r>
        <w:rPr>
          <w:noProof/>
          <w:lang w:val="fr-FR" w:eastAsia="fr-FR"/>
        </w:rPr>
        <w:drawing>
          <wp:inline distT="0" distB="0" distL="0" distR="0">
            <wp:extent cx="3476625" cy="2981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70915-WA0003.jpg"/>
                    <pic:cNvPicPr/>
                  </pic:nvPicPr>
                  <pic:blipFill>
                    <a:blip r:embed="rId24">
                      <a:extLst>
                        <a:ext uri="{28A0092B-C50C-407E-A947-70E740481C1C}">
                          <a14:useLocalDpi xmlns:a14="http://schemas.microsoft.com/office/drawing/2010/main" val="0"/>
                        </a:ext>
                      </a:extLst>
                    </a:blip>
                    <a:stretch>
                      <a:fillRect/>
                    </a:stretch>
                  </pic:blipFill>
                  <pic:spPr>
                    <a:xfrm>
                      <a:off x="0" y="0"/>
                      <a:ext cx="3476625" cy="2981325"/>
                    </a:xfrm>
                    <a:prstGeom prst="rect">
                      <a:avLst/>
                    </a:prstGeom>
                  </pic:spPr>
                </pic:pic>
              </a:graphicData>
            </a:graphic>
          </wp:inline>
        </w:drawing>
      </w:r>
    </w:p>
    <w:p w:rsidR="005E492C" w:rsidRDefault="001E2C28" w:rsidP="004200EA">
      <w:pPr>
        <w:pBdr>
          <w:bottom w:val="single" w:sz="6" w:space="1" w:color="auto"/>
        </w:pBdr>
        <w:rPr>
          <w:lang w:val="fr-FR"/>
        </w:rPr>
      </w:pPr>
      <w:r>
        <w:rPr>
          <w:lang w:val="fr-FR"/>
        </w:rPr>
        <w:t>Pour decouvrir</w:t>
      </w:r>
      <w:r w:rsidR="00533DF0">
        <w:rPr>
          <w:lang w:val="fr-FR"/>
        </w:rPr>
        <w:t xml:space="preserve"> d’autres produits ou t’approvisionner</w:t>
      </w:r>
      <w:r w:rsidR="000E5F5B">
        <w:rPr>
          <w:lang w:val="fr-FR"/>
        </w:rPr>
        <w:t xml:space="preserve"> sur notre boutique</w:t>
      </w:r>
      <w:r>
        <w:rPr>
          <w:lang w:val="fr-FR"/>
        </w:rPr>
        <w:t xml:space="preserve"> FBO</w:t>
      </w:r>
      <w:r w:rsidR="00533DF0">
        <w:rPr>
          <w:lang w:val="fr-FR"/>
        </w:rPr>
        <w:t xml:space="preserve">, cliquez ici : </w:t>
      </w:r>
      <w:hyperlink r:id="rId25" w:history="1">
        <w:r w:rsidR="00533DF0" w:rsidRPr="003257CE">
          <w:rPr>
            <w:rStyle w:val="Hyperlink"/>
            <w:lang w:val="fr-FR"/>
          </w:rPr>
          <w:t>https://254000346986.flp.com</w:t>
        </w:r>
      </w:hyperlink>
      <w:r w:rsidR="00533DF0">
        <w:rPr>
          <w:lang w:val="fr-FR"/>
        </w:rPr>
        <w:t xml:space="preserve"> et pour </w:t>
      </w:r>
      <w:r w:rsidR="000E5F5B">
        <w:rPr>
          <w:lang w:val="fr-FR"/>
        </w:rPr>
        <w:t xml:space="preserve">nous </w:t>
      </w:r>
      <w:r w:rsidR="00C36C82">
        <w:rPr>
          <w:lang w:val="fr-FR"/>
        </w:rPr>
        <w:t>rejoindre, en devenant</w:t>
      </w:r>
      <w:r w:rsidR="00533DF0">
        <w:rPr>
          <w:lang w:val="fr-FR"/>
        </w:rPr>
        <w:t xml:space="preserve"> partenaire avec l’entreprise, cliquez ici : </w:t>
      </w:r>
      <w:hyperlink r:id="rId26" w:history="1">
        <w:r w:rsidR="00533DF0" w:rsidRPr="003257CE">
          <w:rPr>
            <w:rStyle w:val="Hyperlink"/>
            <w:lang w:val="fr-FR"/>
          </w:rPr>
          <w:t>https://clovis-et-sibylle.flp.com</w:t>
        </w:r>
      </w:hyperlink>
      <w:r w:rsidR="00533DF0">
        <w:rPr>
          <w:lang w:val="fr-FR"/>
        </w:rPr>
        <w:t xml:space="preserve">   </w:t>
      </w:r>
    </w:p>
    <w:p w:rsidR="00C36C82" w:rsidRPr="00C36C82" w:rsidRDefault="00C36C82" w:rsidP="004200EA">
      <w:r>
        <w:t>For discovering other pro</w:t>
      </w:r>
      <w:r w:rsidRPr="00C36C82">
        <w:t xml:space="preserve">ducts or purchasing on our </w:t>
      </w:r>
      <w:r w:rsidR="001E2C28">
        <w:t xml:space="preserve">FBO </w:t>
      </w:r>
      <w:r w:rsidRPr="00C36C82">
        <w:t>shop, click here:</w:t>
      </w:r>
      <w:r>
        <w:t xml:space="preserve"> </w:t>
      </w:r>
      <w:hyperlink r:id="rId27" w:history="1">
        <w:r w:rsidRPr="003257CE">
          <w:rPr>
            <w:rStyle w:val="Hyperlink"/>
          </w:rPr>
          <w:t>https://254000346986.flp.com</w:t>
        </w:r>
      </w:hyperlink>
      <w:r>
        <w:t xml:space="preserve"> and in order to join us by becoming forever business owner, click here: </w:t>
      </w:r>
      <w:hyperlink r:id="rId28" w:history="1">
        <w:r w:rsidRPr="003257CE">
          <w:rPr>
            <w:rStyle w:val="Hyperlink"/>
          </w:rPr>
          <w:t>https://clovis-et-sibylle.flp.com</w:t>
        </w:r>
      </w:hyperlink>
      <w:r>
        <w:t xml:space="preserve"> </w:t>
      </w:r>
    </w:p>
    <w:p w:rsidR="00CE68F6" w:rsidRDefault="00BF5240" w:rsidP="004200EA">
      <w:r>
        <w:rPr>
          <w:noProof/>
          <w:lang w:val="fr-FR" w:eastAsia="fr-FR"/>
        </w:rPr>
        <w:drawing>
          <wp:inline distT="0" distB="0" distL="0" distR="0">
            <wp:extent cx="914400" cy="73837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70916-WA0002.jpg"/>
                    <pic:cNvPicPr/>
                  </pic:nvPicPr>
                  <pic:blipFill>
                    <a:blip r:embed="rId29">
                      <a:extLst>
                        <a:ext uri="{28A0092B-C50C-407E-A947-70E740481C1C}">
                          <a14:useLocalDpi xmlns:a14="http://schemas.microsoft.com/office/drawing/2010/main" val="0"/>
                        </a:ext>
                      </a:extLst>
                    </a:blip>
                    <a:stretch>
                      <a:fillRect/>
                    </a:stretch>
                  </pic:blipFill>
                  <pic:spPr>
                    <a:xfrm>
                      <a:off x="0" y="0"/>
                      <a:ext cx="914400" cy="738378"/>
                    </a:xfrm>
                    <a:prstGeom prst="rect">
                      <a:avLst/>
                    </a:prstGeom>
                  </pic:spPr>
                </pic:pic>
              </a:graphicData>
            </a:graphic>
          </wp:inline>
        </w:drawing>
      </w:r>
      <w:r>
        <w:t>Build your team as FBO (Forever Business Owner), the success will follow!</w:t>
      </w:r>
    </w:p>
    <w:p w:rsidR="003930FE" w:rsidRDefault="00BF5240" w:rsidP="004200EA">
      <w:pPr>
        <w:rPr>
          <w:lang w:val="fr-FR"/>
        </w:rPr>
      </w:pPr>
      <w:r>
        <w:rPr>
          <w:noProof/>
          <w:lang w:val="fr-FR" w:eastAsia="fr-FR"/>
        </w:rPr>
        <w:lastRenderedPageBreak/>
        <w:drawing>
          <wp:inline distT="0" distB="0" distL="0" distR="0" wp14:anchorId="7956B37D" wp14:editId="0E30C22B">
            <wp:extent cx="914400" cy="73837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70916-WA0002.jpg"/>
                    <pic:cNvPicPr/>
                  </pic:nvPicPr>
                  <pic:blipFill>
                    <a:blip r:embed="rId29">
                      <a:extLst>
                        <a:ext uri="{28A0092B-C50C-407E-A947-70E740481C1C}">
                          <a14:useLocalDpi xmlns:a14="http://schemas.microsoft.com/office/drawing/2010/main" val="0"/>
                        </a:ext>
                      </a:extLst>
                    </a:blip>
                    <a:stretch>
                      <a:fillRect/>
                    </a:stretch>
                  </pic:blipFill>
                  <pic:spPr>
                    <a:xfrm>
                      <a:off x="0" y="0"/>
                      <a:ext cx="914400" cy="738378"/>
                    </a:xfrm>
                    <a:prstGeom prst="rect">
                      <a:avLst/>
                    </a:prstGeom>
                  </pic:spPr>
                </pic:pic>
              </a:graphicData>
            </a:graphic>
          </wp:inline>
        </w:drawing>
      </w:r>
      <w:r w:rsidRPr="00BF5240">
        <w:rPr>
          <w:lang w:val="fr-FR"/>
        </w:rPr>
        <w:t>Bâtissez ton équipe comme FBO (</w:t>
      </w:r>
      <w:r>
        <w:rPr>
          <w:lang w:val="fr-FR"/>
        </w:rPr>
        <w:t>Propriétaire d’affaire forever), le succès suivra</w:t>
      </w:r>
      <w:r w:rsidR="0038757A">
        <w:rPr>
          <w:noProof/>
          <w:lang w:val="fr-FR" w:eastAsia="fr-FR"/>
        </w:rPr>
        <w:drawing>
          <wp:inline distT="0" distB="0" distL="0" distR="0" wp14:anchorId="4D0EDB88" wp14:editId="4E08C12E">
            <wp:extent cx="3219450" cy="5362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70823-WA0054.jpg"/>
                    <pic:cNvPicPr/>
                  </pic:nvPicPr>
                  <pic:blipFill>
                    <a:blip r:embed="rId30">
                      <a:extLst>
                        <a:ext uri="{28A0092B-C50C-407E-A947-70E740481C1C}">
                          <a14:useLocalDpi xmlns:a14="http://schemas.microsoft.com/office/drawing/2010/main" val="0"/>
                        </a:ext>
                      </a:extLst>
                    </a:blip>
                    <a:stretch>
                      <a:fillRect/>
                    </a:stretch>
                  </pic:blipFill>
                  <pic:spPr>
                    <a:xfrm>
                      <a:off x="0" y="0"/>
                      <a:ext cx="3219450" cy="5362575"/>
                    </a:xfrm>
                    <a:prstGeom prst="rect">
                      <a:avLst/>
                    </a:prstGeom>
                  </pic:spPr>
                </pic:pic>
              </a:graphicData>
            </a:graphic>
          </wp:inline>
        </w:drawing>
      </w:r>
      <w:r>
        <w:rPr>
          <w:lang w:val="fr-FR"/>
        </w:rPr>
        <w:t> </w:t>
      </w:r>
      <w:r w:rsidR="0038757A">
        <w:rPr>
          <w:noProof/>
          <w:lang w:val="fr-FR" w:eastAsia="fr-FR"/>
        </w:rPr>
        <w:drawing>
          <wp:inline distT="0" distB="0" distL="0" distR="0" wp14:anchorId="40E7D435" wp14:editId="18C4CE92">
            <wp:extent cx="3590925" cy="5334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70921-WA0008.jpg"/>
                    <pic:cNvPicPr/>
                  </pic:nvPicPr>
                  <pic:blipFill>
                    <a:blip r:embed="rId31">
                      <a:extLst>
                        <a:ext uri="{28A0092B-C50C-407E-A947-70E740481C1C}">
                          <a14:useLocalDpi xmlns:a14="http://schemas.microsoft.com/office/drawing/2010/main" val="0"/>
                        </a:ext>
                      </a:extLst>
                    </a:blip>
                    <a:stretch>
                      <a:fillRect/>
                    </a:stretch>
                  </pic:blipFill>
                  <pic:spPr>
                    <a:xfrm>
                      <a:off x="0" y="0"/>
                      <a:ext cx="3590925" cy="5334000"/>
                    </a:xfrm>
                    <a:prstGeom prst="rect">
                      <a:avLst/>
                    </a:prstGeom>
                  </pic:spPr>
                </pic:pic>
              </a:graphicData>
            </a:graphic>
          </wp:inline>
        </w:drawing>
      </w:r>
    </w:p>
    <w:p w:rsidR="00BF5240" w:rsidRPr="003930FE" w:rsidRDefault="003930FE" w:rsidP="003930FE">
      <w:pPr>
        <w:rPr>
          <w:color w:val="auto"/>
          <w:lang w:val="fr-FR"/>
        </w:rPr>
      </w:pPr>
      <w:r w:rsidRPr="003930FE">
        <w:rPr>
          <w:color w:val="auto"/>
          <w:lang w:val="fr-FR"/>
        </w:rPr>
        <w:t xml:space="preserve">                   </w:t>
      </w:r>
      <w:r w:rsidRPr="003930FE">
        <w:rPr>
          <w:color w:val="auto"/>
          <w:highlight w:val="yellow"/>
          <w:lang w:val="fr-FR"/>
        </w:rPr>
        <w:t>Informer -  Former – Développer – Dupliquer | Inform – Train – Develop – Duplicate</w:t>
      </w:r>
      <w:r w:rsidRPr="003930FE">
        <w:rPr>
          <w:color w:val="auto"/>
          <w:lang w:val="fr-FR"/>
        </w:rPr>
        <w:t xml:space="preserve">  </w:t>
      </w:r>
      <w:r>
        <w:rPr>
          <w:lang w:val="fr-FR"/>
        </w:rPr>
        <w:tab/>
      </w:r>
    </w:p>
    <w:p w:rsidR="00A82319" w:rsidRPr="00B34587" w:rsidRDefault="003930FE" w:rsidP="00B34587">
      <w:pPr>
        <w:rPr>
          <w:lang w:val="fr-FR"/>
        </w:rPr>
      </w:pPr>
      <w:r>
        <w:rPr>
          <w:noProof/>
          <w:lang w:val="fr-FR" w:eastAsia="fr-FR"/>
        </w:rPr>
        <w:drawing>
          <wp:inline distT="0" distB="0" distL="0" distR="0" wp14:anchorId="65D184E2" wp14:editId="31E3C3EB">
            <wp:extent cx="6572250" cy="2409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70906-WA0000.jpg"/>
                    <pic:cNvPicPr/>
                  </pic:nvPicPr>
                  <pic:blipFill>
                    <a:blip r:embed="rId32">
                      <a:extLst>
                        <a:ext uri="{28A0092B-C50C-407E-A947-70E740481C1C}">
                          <a14:useLocalDpi xmlns:a14="http://schemas.microsoft.com/office/drawing/2010/main" val="0"/>
                        </a:ext>
                      </a:extLst>
                    </a:blip>
                    <a:stretch>
                      <a:fillRect/>
                    </a:stretch>
                  </pic:blipFill>
                  <pic:spPr>
                    <a:xfrm>
                      <a:off x="0" y="0"/>
                      <a:ext cx="6572250" cy="2409825"/>
                    </a:xfrm>
                    <a:prstGeom prst="rect">
                      <a:avLst/>
                    </a:prstGeom>
                  </pic:spPr>
                </pic:pic>
              </a:graphicData>
            </a:graphic>
          </wp:inline>
        </w:drawing>
      </w:r>
    </w:p>
    <w:p w:rsidR="00544C3A" w:rsidRPr="006F0E2A" w:rsidRDefault="00544C3A">
      <w:pPr>
        <w:pBdr>
          <w:bottom w:val="single" w:sz="6" w:space="1" w:color="auto"/>
        </w:pBdr>
        <w:rPr>
          <w:noProof/>
          <w:color w:val="00B0F0"/>
        </w:rPr>
      </w:pPr>
      <w:r w:rsidRPr="006F0E2A">
        <w:rPr>
          <w:noProof/>
          <w:color w:val="00B0F0"/>
        </w:rPr>
        <w:lastRenderedPageBreak/>
        <w:t>IN SLAP PARTNERS TEAM YOU WILL BE SPONSORED, BY ACOMPANING YOU AND YOUR TEAM, COACHING YOU AND YOUR TEAM, TRAINING YOU AND YOUR TEAM, …</w:t>
      </w:r>
      <w:r w:rsidR="006F0E2A">
        <w:rPr>
          <w:noProof/>
          <w:color w:val="00B0F0"/>
        </w:rPr>
        <w:t>ETC</w:t>
      </w:r>
    </w:p>
    <w:p w:rsidR="00544C3A" w:rsidRPr="006F0E2A" w:rsidRDefault="00544C3A">
      <w:pPr>
        <w:rPr>
          <w:noProof/>
          <w:color w:val="00B0F0"/>
          <w:lang w:val="fr-FR"/>
        </w:rPr>
      </w:pPr>
      <w:r w:rsidRPr="006F0E2A">
        <w:rPr>
          <w:noProof/>
          <w:color w:val="00B0F0"/>
          <w:lang w:val="fr-FR"/>
        </w:rPr>
        <w:t>DANS L’EQUIPE SLAP PARTNERS, TU SERAS PARRAINE, PAR L’ACCOMPAGNEMET DE TOI ET TON EQUIPE, LE COACHING DE TOI ET TON EQUIPE, LA FORMATION DE TOI ET TO EQUIPE, …</w:t>
      </w:r>
      <w:r w:rsidR="006F0E2A">
        <w:rPr>
          <w:noProof/>
          <w:color w:val="00B0F0"/>
          <w:lang w:val="fr-FR"/>
        </w:rPr>
        <w:t>E</w:t>
      </w:r>
      <w:r w:rsidRPr="006F0E2A">
        <w:rPr>
          <w:noProof/>
          <w:color w:val="00B0F0"/>
          <w:lang w:val="fr-FR"/>
        </w:rPr>
        <w:t>T</w:t>
      </w:r>
      <w:r w:rsidR="006F0E2A">
        <w:rPr>
          <w:noProof/>
          <w:color w:val="00B0F0"/>
          <w:lang w:val="fr-FR"/>
        </w:rPr>
        <w:t>C</w:t>
      </w:r>
      <w:r w:rsidRPr="006F0E2A">
        <w:rPr>
          <w:noProof/>
          <w:color w:val="00B0F0"/>
          <w:lang w:val="fr-FR"/>
        </w:rPr>
        <w:t>.</w:t>
      </w:r>
    </w:p>
    <w:p w:rsidR="00544C3A" w:rsidRPr="006F0E2A" w:rsidRDefault="00544C3A">
      <w:pPr>
        <w:rPr>
          <w:noProof/>
          <w:color w:val="FF0000"/>
          <w:lang w:val="fr-FR"/>
        </w:rPr>
      </w:pPr>
      <w:r w:rsidRPr="006F0E2A">
        <w:rPr>
          <w:noProof/>
          <w:color w:val="FF0000"/>
          <w:highlight w:val="yellow"/>
          <w:lang w:val="fr-FR"/>
        </w:rPr>
        <w:t>YOU CAN CONTACT ME</w:t>
      </w:r>
      <w:r w:rsidR="006F0E2A" w:rsidRPr="006F0E2A">
        <w:rPr>
          <w:noProof/>
          <w:color w:val="FF0000"/>
          <w:highlight w:val="yellow"/>
          <w:lang w:val="fr-FR"/>
        </w:rPr>
        <w:t xml:space="preserve"> ON THE ADRESS BELOW | TU PEUX ME CONTACTER SUR L’ADRESSE EN DESSOUS</w:t>
      </w:r>
      <w:r w:rsidR="006F0E2A" w:rsidRPr="006F0E2A">
        <w:rPr>
          <w:noProof/>
          <w:color w:val="FF0000"/>
          <w:lang w:val="fr-FR"/>
        </w:rPr>
        <w:t> </w:t>
      </w:r>
    </w:p>
    <w:p w:rsidR="00544C3A" w:rsidRPr="006F0E2A" w:rsidRDefault="00544C3A">
      <w:pPr>
        <w:rPr>
          <w:noProof/>
          <w:lang w:val="fr-FR"/>
        </w:rPr>
      </w:pPr>
    </w:p>
    <w:p w:rsidR="00A82319" w:rsidRPr="00544C3A" w:rsidRDefault="00544C3A">
      <w:pPr>
        <w:rPr>
          <w:noProof/>
          <w:lang w:val="fr-FR"/>
        </w:rPr>
      </w:pPr>
      <w:r>
        <w:rPr>
          <w:noProof/>
          <w:lang w:val="fr-FR"/>
        </w:rPr>
        <w:t>WELCOME | BIENVENUE</w:t>
      </w:r>
      <w:r w:rsidRPr="00544C3A">
        <w:rPr>
          <w:noProof/>
          <w:lang w:val="fr-FR"/>
        </w:rPr>
        <w:t xml:space="preserve">  </w:t>
      </w:r>
      <w:r w:rsidR="006F0E2A">
        <w:rPr>
          <w:noProof/>
          <w:lang w:val="fr-FR"/>
        </w:rPr>
        <w:t>| KAZE | KARIBU</w:t>
      </w:r>
      <w:bookmarkStart w:id="0" w:name="_GoBack"/>
      <w:bookmarkEnd w:id="0"/>
    </w:p>
    <w:p w:rsidR="00A82319" w:rsidRPr="00544C3A" w:rsidRDefault="00A82319">
      <w:pPr>
        <w:pStyle w:val="Heading1"/>
        <w:rPr>
          <w:lang w:val="fr-FR"/>
        </w:rPr>
      </w:pPr>
    </w:p>
    <w:p w:rsidR="00A82319" w:rsidRPr="00544C3A" w:rsidRDefault="00A82319" w:rsidP="00B34587">
      <w:pPr>
        <w:rPr>
          <w:noProof/>
          <w:lang w:val="fr-FR"/>
        </w:rPr>
      </w:pPr>
    </w:p>
    <w:p w:rsidR="00A82319" w:rsidRPr="00544C3A" w:rsidRDefault="008956E6">
      <w:pPr>
        <w:pStyle w:val="Heading1"/>
        <w:rPr>
          <w:lang w:val="fr-FR"/>
        </w:rPr>
      </w:pPr>
      <w:r>
        <w:rPr>
          <w:noProof/>
          <w:lang w:val="fr-FR" w:eastAsia="fr-FR"/>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align>top</wp:align>
                </wp:positionV>
                <wp:extent cx="2240280" cy="4352925"/>
                <wp:effectExtent l="0" t="0" r="762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B90DF9">
                              <w:trPr>
                                <w:trHeight w:hRule="exact" w:val="3312"/>
                              </w:trPr>
                              <w:tc>
                                <w:tcPr>
                                  <w:tcW w:w="3518" w:type="dxa"/>
                                </w:tcPr>
                                <w:p w:rsidR="00D458DD" w:rsidRDefault="001D3553" w:rsidP="00D458DD">
                                  <w:r>
                                    <w:rPr>
                                      <w:noProof/>
                                      <w:lang w:val="fr-FR" w:eastAsia="fr-FR"/>
                                    </w:rPr>
                                    <w:drawing>
                                      <wp:inline distT="0" distB="0" distL="0" distR="0">
                                        <wp:extent cx="2495550" cy="211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TC_2496.JPG"/>
                                                <pic:cNvPicPr/>
                                              </pic:nvPicPr>
                                              <pic:blipFill>
                                                <a:blip r:embed="rId33">
                                                  <a:extLst>
                                                    <a:ext uri="{28A0092B-C50C-407E-A947-70E740481C1C}">
                                                      <a14:useLocalDpi xmlns:a14="http://schemas.microsoft.com/office/drawing/2010/main" val="0"/>
                                                    </a:ext>
                                                  </a:extLst>
                                                </a:blip>
                                                <a:stretch>
                                                  <a:fillRect/>
                                                </a:stretch>
                                              </pic:blipFill>
                                              <pic:spPr>
                                                <a:xfrm>
                                                  <a:off x="0" y="0"/>
                                                  <a:ext cx="2495550" cy="2114550"/>
                                                </a:xfrm>
                                                <a:prstGeom prst="rect">
                                                  <a:avLst/>
                                                </a:prstGeom>
                                              </pic:spPr>
                                            </pic:pic>
                                          </a:graphicData>
                                        </a:graphic>
                                      </wp:inline>
                                    </w:drawing>
                                  </w:r>
                                </w:p>
                              </w:tc>
                            </w:tr>
                          </w:tbl>
                          <w:p w:rsidR="00A82319" w:rsidRDefault="00F3409F">
                            <w:pPr>
                              <w:pStyle w:val="Caption"/>
                            </w:pPr>
                            <w:r>
                              <w:t>Clovis Nimbona, Recognized Manager</w:t>
                            </w:r>
                          </w:p>
                          <w:p w:rsidR="00A82319" w:rsidRDefault="008956E6">
                            <w:pPr>
                              <w:pStyle w:val="ContactHeading"/>
                            </w:pPr>
                            <w:r>
                              <w:t>Contact Us</w:t>
                            </w:r>
                          </w:p>
                          <w:p w:rsidR="00A82319" w:rsidRDefault="00761262"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C059A4">
                                  <w:rPr>
                                    <w:bCs/>
                                  </w:rPr>
                                  <w:t>Clovis N</w:t>
                                </w:r>
                                <w:r w:rsidR="00C059A4" w:rsidRPr="00C059A4">
                                  <w:rPr>
                                    <w:bCs/>
                                  </w:rPr>
                                  <w:t>imbona                       Forever Business Owner</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6F66DA" w:rsidRPr="005C2F3B" w:rsidRDefault="00E23710">
                                <w:pPr>
                                  <w:pStyle w:val="ContactInfo"/>
                                </w:pPr>
                                <w:r w:rsidRPr="00E23710">
                                  <w:t>Mukaza, Rohero, Av. Muyinga, 4, Bureau-E2</w:t>
                                </w:r>
                                <w:r w:rsidRPr="00E23710">
                                  <w:br/>
                                  <w:t>B.P:7385 Bujumbura-Burundi</w:t>
                                </w:r>
                                <w:r w:rsidRPr="00E23710">
                                  <w:br/>
                                  <w:t>https://clovisnimbona.com</w:t>
                                </w:r>
                              </w:p>
                            </w:sdtContent>
                          </w:sdt>
                          <w:p w:rsidR="00A82319" w:rsidRPr="005C2F3B" w:rsidRDefault="005C2F3B">
                            <w:pPr>
                              <w:pStyle w:val="ContactInfo"/>
                              <w:rPr>
                                <w:lang w:val="fr-FR"/>
                              </w:rPr>
                            </w:pPr>
                            <w:r w:rsidRPr="005C2F3B">
                              <w:rPr>
                                <w:lang w:val="fr-FR"/>
                              </w:rPr>
                              <w:t>Tel:+25779614995/</w:t>
                            </w:r>
                            <w:r w:rsidR="00A616BE">
                              <w:rPr>
                                <w:lang w:val="fr-FR"/>
                              </w:rPr>
                              <w:t>79914535</w:t>
                            </w:r>
                          </w:p>
                          <w:p w:rsidR="00E67819" w:rsidRDefault="005C2F3B">
                            <w:pPr>
                              <w:pStyle w:val="ContactInfo"/>
                              <w:rPr>
                                <w:lang w:val="fr-FR"/>
                              </w:rPr>
                            </w:pPr>
                            <w:r w:rsidRPr="005C2F3B">
                              <w:rPr>
                                <w:lang w:val="fr-FR"/>
                              </w:rPr>
                              <w:t xml:space="preserve">Email: </w:t>
                            </w:r>
                            <w:hyperlink r:id="rId34" w:history="1">
                              <w:r w:rsidR="00E67819" w:rsidRPr="00627EA4">
                                <w:rPr>
                                  <w:rStyle w:val="Hyperlink"/>
                                  <w:lang w:val="fr-FR"/>
                                </w:rPr>
                                <w:t>niclov.herriot@gmail.com</w:t>
                              </w:r>
                            </w:hyperlink>
                          </w:p>
                          <w:p w:rsidR="00A82319" w:rsidRDefault="00761262">
                            <w:pPr>
                              <w:pStyle w:val="ContactInfo"/>
                              <w:rPr>
                                <w:lang w:val="fr-FR"/>
                              </w:rPr>
                            </w:pPr>
                            <w:hyperlink r:id="rId35" w:history="1">
                              <w:r w:rsidR="005C2F3B" w:rsidRPr="00EF7F4E">
                                <w:rPr>
                                  <w:rStyle w:val="Hyperlink"/>
                                  <w:lang w:val="fr-FR"/>
                                </w:rPr>
                                <w:t>contact@clovisnimbona.com</w:t>
                              </w:r>
                            </w:hyperlink>
                          </w:p>
                          <w:p w:rsidR="005C2F3B" w:rsidRDefault="00761262">
                            <w:pPr>
                              <w:pStyle w:val="ContactInfo"/>
                              <w:rPr>
                                <w:lang w:val="fr-FR"/>
                              </w:rPr>
                            </w:pPr>
                            <w:hyperlink r:id="rId36" w:history="1">
                              <w:r w:rsidR="005C2F3B" w:rsidRPr="00EF7F4E">
                                <w:rPr>
                                  <w:rStyle w:val="Hyperlink"/>
                                  <w:lang w:val="fr-FR"/>
                                </w:rPr>
                                <w:t>https://clovisnimbona.com</w:t>
                              </w:r>
                            </w:hyperlink>
                          </w:p>
                          <w:p w:rsidR="005C2F3B" w:rsidRPr="005C2F3B" w:rsidRDefault="005C2F3B">
                            <w:pPr>
                              <w:pStyle w:val="ContactInfo"/>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7" type="#_x0000_t202" alt="Text box sidebar" style="position:absolute;margin-left:0;margin-top:0;width:176.4pt;height:342.7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B90DF9">
                        <w:trPr>
                          <w:trHeight w:hRule="exact" w:val="3312"/>
                        </w:trPr>
                        <w:tc>
                          <w:tcPr>
                            <w:tcW w:w="3518" w:type="dxa"/>
                          </w:tcPr>
                          <w:p w:rsidR="00D458DD" w:rsidRDefault="001D3553" w:rsidP="00D458DD">
                            <w:r>
                              <w:rPr>
                                <w:noProof/>
                                <w:lang w:val="fr-FR" w:eastAsia="fr-FR"/>
                              </w:rPr>
                              <w:drawing>
                                <wp:inline distT="0" distB="0" distL="0" distR="0">
                                  <wp:extent cx="2495550" cy="211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TC_2496.JPG"/>
                                          <pic:cNvPicPr/>
                                        </pic:nvPicPr>
                                        <pic:blipFill>
                                          <a:blip r:embed="rId33">
                                            <a:extLst>
                                              <a:ext uri="{28A0092B-C50C-407E-A947-70E740481C1C}">
                                                <a14:useLocalDpi xmlns:a14="http://schemas.microsoft.com/office/drawing/2010/main" val="0"/>
                                              </a:ext>
                                            </a:extLst>
                                          </a:blip>
                                          <a:stretch>
                                            <a:fillRect/>
                                          </a:stretch>
                                        </pic:blipFill>
                                        <pic:spPr>
                                          <a:xfrm>
                                            <a:off x="0" y="0"/>
                                            <a:ext cx="2495550" cy="2114550"/>
                                          </a:xfrm>
                                          <a:prstGeom prst="rect">
                                            <a:avLst/>
                                          </a:prstGeom>
                                        </pic:spPr>
                                      </pic:pic>
                                    </a:graphicData>
                                  </a:graphic>
                                </wp:inline>
                              </w:drawing>
                            </w:r>
                          </w:p>
                        </w:tc>
                      </w:tr>
                    </w:tbl>
                    <w:p w:rsidR="00A82319" w:rsidRDefault="00F3409F">
                      <w:pPr>
                        <w:pStyle w:val="Caption"/>
                      </w:pPr>
                      <w:r>
                        <w:t>Clovis Nimbona, Recognized Manager</w:t>
                      </w:r>
                    </w:p>
                    <w:p w:rsidR="00A82319" w:rsidRDefault="008956E6">
                      <w:pPr>
                        <w:pStyle w:val="ContactHeading"/>
                      </w:pPr>
                      <w:r>
                        <w:t>Contact Us</w:t>
                      </w:r>
                    </w:p>
                    <w:p w:rsidR="00A82319" w:rsidRDefault="00761262"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C059A4">
                            <w:rPr>
                              <w:bCs/>
                            </w:rPr>
                            <w:t>Clovis N</w:t>
                          </w:r>
                          <w:r w:rsidR="00C059A4" w:rsidRPr="00C059A4">
                            <w:rPr>
                              <w:bCs/>
                            </w:rPr>
                            <w:t>imbona                       Forever Business Owner</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6F66DA" w:rsidRPr="005C2F3B" w:rsidRDefault="00E23710">
                          <w:pPr>
                            <w:pStyle w:val="ContactInfo"/>
                          </w:pPr>
                          <w:r w:rsidRPr="00E23710">
                            <w:t>Mukaza, Rohero, Av. Muyinga, 4, Bureau-E2</w:t>
                          </w:r>
                          <w:r w:rsidRPr="00E23710">
                            <w:br/>
                            <w:t>B.P:7385 Bujumbura-Burundi</w:t>
                          </w:r>
                          <w:r w:rsidRPr="00E23710">
                            <w:br/>
                            <w:t>https://clovisnimbona.com</w:t>
                          </w:r>
                        </w:p>
                      </w:sdtContent>
                    </w:sdt>
                    <w:p w:rsidR="00A82319" w:rsidRPr="005C2F3B" w:rsidRDefault="005C2F3B">
                      <w:pPr>
                        <w:pStyle w:val="ContactInfo"/>
                        <w:rPr>
                          <w:lang w:val="fr-FR"/>
                        </w:rPr>
                      </w:pPr>
                      <w:r w:rsidRPr="005C2F3B">
                        <w:rPr>
                          <w:lang w:val="fr-FR"/>
                        </w:rPr>
                        <w:t>Tel:+25779614995/</w:t>
                      </w:r>
                      <w:r w:rsidR="00A616BE">
                        <w:rPr>
                          <w:lang w:val="fr-FR"/>
                        </w:rPr>
                        <w:t>79914535</w:t>
                      </w:r>
                    </w:p>
                    <w:p w:rsidR="00E67819" w:rsidRDefault="005C2F3B">
                      <w:pPr>
                        <w:pStyle w:val="ContactInfo"/>
                        <w:rPr>
                          <w:lang w:val="fr-FR"/>
                        </w:rPr>
                      </w:pPr>
                      <w:r w:rsidRPr="005C2F3B">
                        <w:rPr>
                          <w:lang w:val="fr-FR"/>
                        </w:rPr>
                        <w:t xml:space="preserve">Email: </w:t>
                      </w:r>
                      <w:hyperlink r:id="rId37" w:history="1">
                        <w:r w:rsidR="00E67819" w:rsidRPr="00627EA4">
                          <w:rPr>
                            <w:rStyle w:val="Hyperlink"/>
                            <w:lang w:val="fr-FR"/>
                          </w:rPr>
                          <w:t>niclov.herriot@gmail.com</w:t>
                        </w:r>
                      </w:hyperlink>
                    </w:p>
                    <w:p w:rsidR="00A82319" w:rsidRDefault="00761262">
                      <w:pPr>
                        <w:pStyle w:val="ContactInfo"/>
                        <w:rPr>
                          <w:lang w:val="fr-FR"/>
                        </w:rPr>
                      </w:pPr>
                      <w:hyperlink r:id="rId38" w:history="1">
                        <w:r w:rsidR="005C2F3B" w:rsidRPr="00EF7F4E">
                          <w:rPr>
                            <w:rStyle w:val="Hyperlink"/>
                            <w:lang w:val="fr-FR"/>
                          </w:rPr>
                          <w:t>contact@clovisnimbona.com</w:t>
                        </w:r>
                      </w:hyperlink>
                    </w:p>
                    <w:p w:rsidR="005C2F3B" w:rsidRDefault="00761262">
                      <w:pPr>
                        <w:pStyle w:val="ContactInfo"/>
                        <w:rPr>
                          <w:lang w:val="fr-FR"/>
                        </w:rPr>
                      </w:pPr>
                      <w:hyperlink r:id="rId39" w:history="1">
                        <w:r w:rsidR="005C2F3B" w:rsidRPr="00EF7F4E">
                          <w:rPr>
                            <w:rStyle w:val="Hyperlink"/>
                            <w:lang w:val="fr-FR"/>
                          </w:rPr>
                          <w:t>https://clovisnimbona.com</w:t>
                        </w:r>
                      </w:hyperlink>
                    </w:p>
                    <w:p w:rsidR="005C2F3B" w:rsidRPr="005C2F3B" w:rsidRDefault="005C2F3B">
                      <w:pPr>
                        <w:pStyle w:val="ContactInfo"/>
                        <w:rPr>
                          <w:lang w:val="fr-FR"/>
                        </w:rPr>
                      </w:pPr>
                    </w:p>
                  </w:txbxContent>
                </v:textbox>
                <w10:wrap type="square" anchorx="margin" anchory="margin"/>
                <w10:anchorlock/>
              </v:shape>
            </w:pict>
          </mc:Fallback>
        </mc:AlternateContent>
      </w:r>
      <w:r>
        <w:rPr>
          <w:noProof/>
          <w:lang w:val="fr-FR" w:eastAsia="fr-FR"/>
        </w:rPr>
        <mc:AlternateContent>
          <mc:Choice Requires="wps">
            <w:drawing>
              <wp:anchor distT="182880" distB="182880" distL="274320" distR="274320" simplePos="0" relativeHeight="251665408" behindDoc="0" locked="0" layoutInCell="1" allowOverlap="0">
                <wp:simplePos x="0" y="0"/>
                <wp:positionH relativeFrom="margin">
                  <wp:align>left</wp:align>
                </wp:positionH>
                <wp:positionV relativeFrom="margin">
                  <wp:align>bottom</wp:align>
                </wp:positionV>
                <wp:extent cx="6858000" cy="4572000"/>
                <wp:effectExtent l="0" t="0" r="0" b="0"/>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6"/>
                              <w:gridCol w:w="6474"/>
                            </w:tblGrid>
                            <w:tr w:rsidR="00A82319">
                              <w:trPr>
                                <w:trHeight w:val="2736"/>
                              </w:trPr>
                              <w:tc>
                                <w:tcPr>
                                  <w:tcW w:w="2000"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rsidR="00A82319" w:rsidRDefault="00C059A4">
                                      <w:pPr>
                                        <w:pStyle w:val="Organization"/>
                                      </w:pPr>
                                      <w:r w:rsidRPr="00C059A4">
                                        <w:t>Clovis Nimbona                       Forever Business Owner</w:t>
                                      </w:r>
                                    </w:p>
                                  </w:sdtContent>
                                </w:sdt>
                                <w:sdt>
                                  <w:sdt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E23710" w:rsidP="00D458DD">
                                      <w:pPr>
                                        <w:pStyle w:val="ContactInfo"/>
                                      </w:pPr>
                                      <w:r w:rsidRPr="00E23710">
                                        <w:t>Mukaza, Rohero, Av. Muyinga, 4, Bureau-E2</w:t>
                                      </w:r>
                                      <w:r w:rsidRPr="00E23710">
                                        <w:br/>
                                        <w:t>B.P:7385 Bujumbura-Burundi</w:t>
                                      </w:r>
                                      <w:r w:rsidRPr="00E23710">
                                        <w:br/>
                                        <w:t>https://clovisnimbona.com</w:t>
                                      </w:r>
                                    </w:p>
                                  </w:sdtContent>
                                </w:sdt>
                              </w:tc>
                              <w:tc>
                                <w:tcPr>
                                  <w:tcW w:w="3000" w:type="pct"/>
                                </w:tcPr>
                                <w:p w:rsidR="00A82319" w:rsidRDefault="00A82319"/>
                              </w:tc>
                            </w:tr>
                            <w:tr w:rsidR="00A82319">
                              <w:trPr>
                                <w:trHeight w:val="3600"/>
                              </w:trPr>
                              <w:tc>
                                <w:tcPr>
                                  <w:tcW w:w="2000" w:type="pct"/>
                                </w:tcPr>
                                <w:p w:rsidR="00A82319" w:rsidRDefault="00A82319">
                                  <w:pPr>
                                    <w:pStyle w:val="ContactInfo"/>
                                  </w:pPr>
                                </w:p>
                              </w:tc>
                              <w:tc>
                                <w:tcPr>
                                  <w:tcW w:w="3000" w:type="pct"/>
                                </w:tcPr>
                                <w:p w:rsidR="00C059A4" w:rsidRDefault="00C059A4">
                                  <w:pPr>
                                    <w:pStyle w:val="ContactInfoBold"/>
                                  </w:pPr>
                                  <w:r>
                                    <w:t>Clovis Nimbona</w:t>
                                  </w:r>
                                </w:p>
                                <w:p w:rsidR="00A82319" w:rsidRDefault="001D3553">
                                  <w:pPr>
                                    <w:pStyle w:val="ContactInfoBold"/>
                                  </w:pPr>
                                  <w:r>
                                    <w:t>Forever Business Owner</w:t>
                                  </w:r>
                                </w:p>
                                <w:p w:rsidR="00A82319" w:rsidRDefault="001D3553" w:rsidP="001D3553">
                                  <w:pPr>
                                    <w:pStyle w:val="ContactInfo"/>
                                  </w:pPr>
                                  <w:r>
                                    <w:t>Mukaza, Rohero, Av. Muyinga, 4, bureau-E2</w:t>
                                  </w:r>
                                </w:p>
                                <w:p w:rsidR="001D3553" w:rsidRDefault="001D3553" w:rsidP="001D3553">
                                  <w:pPr>
                                    <w:pStyle w:val="ContactInfo"/>
                                  </w:pPr>
                                  <w:r>
                                    <w:t>B.P : 7385 Bujumbura</w:t>
                                  </w:r>
                                </w:p>
                                <w:p w:rsidR="006F66DA" w:rsidRDefault="00761262" w:rsidP="001D3553">
                                  <w:pPr>
                                    <w:pStyle w:val="ContactInfo"/>
                                  </w:pPr>
                                  <w:hyperlink r:id="rId40" w:history="1">
                                    <w:r w:rsidR="006F66DA" w:rsidRPr="003257CE">
                                      <w:rPr>
                                        <w:rStyle w:val="Hyperlink"/>
                                      </w:rPr>
                                      <w:t>www.clovisnimbona.com</w:t>
                                    </w:r>
                                  </w:hyperlink>
                                </w:p>
                                <w:p w:rsidR="006F66DA" w:rsidRDefault="006F66DA" w:rsidP="001D3553">
                                  <w:pPr>
                                    <w:pStyle w:val="ContactInfo"/>
                                  </w:pPr>
                                </w:p>
                              </w:tc>
                            </w:tr>
                          </w:tbl>
                          <w:p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id="Text Box 2" o:spid="_x0000_s1028" type="#_x0000_t202" alt="Mailer layout text box" style="position:absolute;margin-left:0;margin-top:0;width:540pt;height:5in;z-index:251665408;visibility:visible;mso-wrap-style:square;mso-width-percent:1000;mso-height-percent:0;mso-wrap-distance-left:21.6pt;mso-wrap-distance-top:14.4pt;mso-wrap-distance-right:21.6pt;mso-wrap-distance-bottom:14.4pt;mso-position-horizontal:left;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6"/>
                        <w:gridCol w:w="6474"/>
                      </w:tblGrid>
                      <w:tr w:rsidR="00A82319">
                        <w:trPr>
                          <w:trHeight w:val="2736"/>
                        </w:trPr>
                        <w:tc>
                          <w:tcPr>
                            <w:tcW w:w="2000"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rsidR="00A82319" w:rsidRDefault="00C059A4">
                                <w:pPr>
                                  <w:pStyle w:val="Organization"/>
                                </w:pPr>
                                <w:r w:rsidRPr="00C059A4">
                                  <w:t>Clovis Nimbona                       Forever Business Owner</w:t>
                                </w:r>
                              </w:p>
                            </w:sdtContent>
                          </w:sdt>
                          <w:sdt>
                            <w:sdt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E23710" w:rsidP="00D458DD">
                                <w:pPr>
                                  <w:pStyle w:val="ContactInfo"/>
                                </w:pPr>
                                <w:r w:rsidRPr="00E23710">
                                  <w:t>Mukaza, Rohero, Av. Muyinga, 4, Bureau-E2</w:t>
                                </w:r>
                                <w:r w:rsidRPr="00E23710">
                                  <w:br/>
                                  <w:t>B.P:7385 Bujumbura-Burundi</w:t>
                                </w:r>
                                <w:r w:rsidRPr="00E23710">
                                  <w:br/>
                                  <w:t>https://clovisnimbona.com</w:t>
                                </w:r>
                              </w:p>
                            </w:sdtContent>
                          </w:sdt>
                        </w:tc>
                        <w:tc>
                          <w:tcPr>
                            <w:tcW w:w="3000" w:type="pct"/>
                          </w:tcPr>
                          <w:p w:rsidR="00A82319" w:rsidRDefault="00A82319"/>
                        </w:tc>
                      </w:tr>
                      <w:tr w:rsidR="00A82319">
                        <w:trPr>
                          <w:trHeight w:val="3600"/>
                        </w:trPr>
                        <w:tc>
                          <w:tcPr>
                            <w:tcW w:w="2000" w:type="pct"/>
                          </w:tcPr>
                          <w:p w:rsidR="00A82319" w:rsidRDefault="00A82319">
                            <w:pPr>
                              <w:pStyle w:val="ContactInfo"/>
                            </w:pPr>
                          </w:p>
                        </w:tc>
                        <w:tc>
                          <w:tcPr>
                            <w:tcW w:w="3000" w:type="pct"/>
                          </w:tcPr>
                          <w:p w:rsidR="00C059A4" w:rsidRDefault="00C059A4">
                            <w:pPr>
                              <w:pStyle w:val="ContactInfoBold"/>
                            </w:pPr>
                            <w:r>
                              <w:t>Clovis Nimbona</w:t>
                            </w:r>
                          </w:p>
                          <w:p w:rsidR="00A82319" w:rsidRDefault="001D3553">
                            <w:pPr>
                              <w:pStyle w:val="ContactInfoBold"/>
                            </w:pPr>
                            <w:r>
                              <w:t>Forever Business Owner</w:t>
                            </w:r>
                          </w:p>
                          <w:p w:rsidR="00A82319" w:rsidRDefault="001D3553" w:rsidP="001D3553">
                            <w:pPr>
                              <w:pStyle w:val="ContactInfo"/>
                            </w:pPr>
                            <w:r>
                              <w:t>Mukaza, Rohero, Av. Muyinga, 4, bureau-E2</w:t>
                            </w:r>
                          </w:p>
                          <w:p w:rsidR="001D3553" w:rsidRDefault="001D3553" w:rsidP="001D3553">
                            <w:pPr>
                              <w:pStyle w:val="ContactInfo"/>
                            </w:pPr>
                            <w:r>
                              <w:t>B.P : 7385 Bujumbura</w:t>
                            </w:r>
                          </w:p>
                          <w:p w:rsidR="006F66DA" w:rsidRDefault="00761262" w:rsidP="001D3553">
                            <w:pPr>
                              <w:pStyle w:val="ContactInfo"/>
                            </w:pPr>
                            <w:hyperlink r:id="rId41" w:history="1">
                              <w:r w:rsidR="006F66DA" w:rsidRPr="003257CE">
                                <w:rPr>
                                  <w:rStyle w:val="Hyperlink"/>
                                </w:rPr>
                                <w:t>www.clovisnimbona.com</w:t>
                              </w:r>
                            </w:hyperlink>
                          </w:p>
                          <w:p w:rsidR="006F66DA" w:rsidRDefault="006F66DA" w:rsidP="001D3553">
                            <w:pPr>
                              <w:pStyle w:val="ContactInfo"/>
                            </w:pPr>
                          </w:p>
                        </w:tc>
                      </w:tr>
                    </w:tbl>
                    <w:p w:rsidR="00A82319" w:rsidRDefault="00A82319"/>
                  </w:txbxContent>
                </v:textbox>
                <w10:wrap type="topAndBottom" anchorx="margin" anchory="margin"/>
              </v:shape>
            </w:pict>
          </mc:Fallback>
        </mc:AlternateContent>
      </w:r>
    </w:p>
    <w:p w:rsidR="00A82319" w:rsidRPr="00544C3A" w:rsidRDefault="00A82319" w:rsidP="00B34587">
      <w:pPr>
        <w:rPr>
          <w:noProof/>
          <w:lang w:val="fr-FR"/>
        </w:rPr>
      </w:pPr>
    </w:p>
    <w:sectPr w:rsidR="00A82319" w:rsidRPr="00544C3A">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262" w:rsidRDefault="00761262">
      <w:pPr>
        <w:spacing w:after="0" w:line="240" w:lineRule="auto"/>
      </w:pPr>
      <w:r>
        <w:separator/>
      </w:r>
    </w:p>
  </w:endnote>
  <w:endnote w:type="continuationSeparator" w:id="0">
    <w:p w:rsidR="00761262" w:rsidRDefault="0076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262" w:rsidRDefault="00761262">
      <w:pPr>
        <w:spacing w:after="0" w:line="240" w:lineRule="auto"/>
      </w:pPr>
      <w:r>
        <w:separator/>
      </w:r>
    </w:p>
  </w:footnote>
  <w:footnote w:type="continuationSeparator" w:id="0">
    <w:p w:rsidR="00761262" w:rsidRDefault="007612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CB7"/>
    <w:rsid w:val="000511E6"/>
    <w:rsid w:val="00064BAC"/>
    <w:rsid w:val="000E5F5B"/>
    <w:rsid w:val="001D3553"/>
    <w:rsid w:val="001E2C28"/>
    <w:rsid w:val="002231DE"/>
    <w:rsid w:val="002E1FB0"/>
    <w:rsid w:val="00314072"/>
    <w:rsid w:val="00334C04"/>
    <w:rsid w:val="00337CB1"/>
    <w:rsid w:val="00343681"/>
    <w:rsid w:val="003556D6"/>
    <w:rsid w:val="0038757A"/>
    <w:rsid w:val="003930FE"/>
    <w:rsid w:val="00395119"/>
    <w:rsid w:val="004200EA"/>
    <w:rsid w:val="005029D4"/>
    <w:rsid w:val="00533DF0"/>
    <w:rsid w:val="00544C3A"/>
    <w:rsid w:val="005933A9"/>
    <w:rsid w:val="005C2F3B"/>
    <w:rsid w:val="005E492C"/>
    <w:rsid w:val="00624DDB"/>
    <w:rsid w:val="006531A4"/>
    <w:rsid w:val="006676C8"/>
    <w:rsid w:val="006F0E2A"/>
    <w:rsid w:val="006F66DA"/>
    <w:rsid w:val="00752E38"/>
    <w:rsid w:val="00761262"/>
    <w:rsid w:val="007811AB"/>
    <w:rsid w:val="00793A64"/>
    <w:rsid w:val="007A1EF3"/>
    <w:rsid w:val="008956E6"/>
    <w:rsid w:val="008B3477"/>
    <w:rsid w:val="008C6B44"/>
    <w:rsid w:val="00910B96"/>
    <w:rsid w:val="00A12E04"/>
    <w:rsid w:val="00A43449"/>
    <w:rsid w:val="00A616BE"/>
    <w:rsid w:val="00A75733"/>
    <w:rsid w:val="00A82319"/>
    <w:rsid w:val="00AC4396"/>
    <w:rsid w:val="00B34587"/>
    <w:rsid w:val="00B7562C"/>
    <w:rsid w:val="00B76CB7"/>
    <w:rsid w:val="00B90DF9"/>
    <w:rsid w:val="00BF5240"/>
    <w:rsid w:val="00C059A4"/>
    <w:rsid w:val="00C36C82"/>
    <w:rsid w:val="00CE68F6"/>
    <w:rsid w:val="00CF6795"/>
    <w:rsid w:val="00D458DD"/>
    <w:rsid w:val="00D76D7B"/>
    <w:rsid w:val="00E17F85"/>
    <w:rsid w:val="00E23710"/>
    <w:rsid w:val="00E67819"/>
    <w:rsid w:val="00E97B86"/>
    <w:rsid w:val="00F3409F"/>
    <w:rsid w:val="00F82DAF"/>
    <w:rsid w:val="00F939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0396453-5522-4F0F-A69C-91C2FB6A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5C2F3B"/>
    <w:rPr>
      <w:color w:val="3E84A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5.jpg"/><Relationship Id="rId26" Type="http://schemas.openxmlformats.org/officeDocument/2006/relationships/hyperlink" Target="https://clovis-et-sibylle.flp.com" TargetMode="External"/><Relationship Id="rId39" Type="http://schemas.openxmlformats.org/officeDocument/2006/relationships/hyperlink" Target="https://clovisnimbona.com"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mailto:niclov.herriot@gmail.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254000346986.flp.com" TargetMode="External"/><Relationship Id="rId25" Type="http://schemas.openxmlformats.org/officeDocument/2006/relationships/hyperlink" Target="https://254000346986.flp.com" TargetMode="External"/><Relationship Id="rId33" Type="http://schemas.openxmlformats.org/officeDocument/2006/relationships/image" Target="media/image16.JPG"/><Relationship Id="rId38" Type="http://schemas.openxmlformats.org/officeDocument/2006/relationships/hyperlink" Target="mailto:contact@clovisnimbona.com" TargetMode="External"/><Relationship Id="rId2" Type="http://schemas.openxmlformats.org/officeDocument/2006/relationships/customXml" Target="../customXml/item2.xml"/><Relationship Id="rId16" Type="http://schemas.openxmlformats.org/officeDocument/2006/relationships/hyperlink" Target="https://clovis-et-sibylle.flp.com" TargetMode="External"/><Relationship Id="rId20" Type="http://schemas.openxmlformats.org/officeDocument/2006/relationships/image" Target="media/image7.jpg"/><Relationship Id="rId29" Type="http://schemas.openxmlformats.org/officeDocument/2006/relationships/image" Target="media/image12.jpg"/><Relationship Id="rId41" Type="http://schemas.openxmlformats.org/officeDocument/2006/relationships/hyperlink" Target="http://www.clovisnimbon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hyperlink" Target="mailto:niclov.herriot@gmail.com" TargetMode="External"/><Relationship Id="rId40" Type="http://schemas.openxmlformats.org/officeDocument/2006/relationships/hyperlink" Target="http://www.clovisnimbona.com" TargetMode="External"/><Relationship Id="rId5" Type="http://schemas.openxmlformats.org/officeDocument/2006/relationships/webSettings" Target="webSettings.xml"/><Relationship Id="rId15" Type="http://schemas.openxmlformats.org/officeDocument/2006/relationships/hyperlink" Target="https://254000346986.flp.com" TargetMode="External"/><Relationship Id="rId23" Type="http://schemas.openxmlformats.org/officeDocument/2006/relationships/image" Target="media/image10.jpg"/><Relationship Id="rId28" Type="http://schemas.openxmlformats.org/officeDocument/2006/relationships/hyperlink" Target="https://clovis-et-sibylle.flp.com" TargetMode="External"/><Relationship Id="rId36" Type="http://schemas.openxmlformats.org/officeDocument/2006/relationships/hyperlink" Target="https://clovisnimbona.com" TargetMode="External"/><Relationship Id="rId10" Type="http://schemas.openxmlformats.org/officeDocument/2006/relationships/hyperlink" Target="https://clovisnimbona.com" TargetMode="Externa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ovisnimbona.com" TargetMode="External"/><Relationship Id="rId14" Type="http://schemas.openxmlformats.org/officeDocument/2006/relationships/hyperlink" Target="https://clovis-et-sibylle.flp.com" TargetMode="External"/><Relationship Id="rId22" Type="http://schemas.openxmlformats.org/officeDocument/2006/relationships/image" Target="media/image9.jpg"/><Relationship Id="rId27" Type="http://schemas.openxmlformats.org/officeDocument/2006/relationships/hyperlink" Target="https://254000346986.flp.com" TargetMode="External"/><Relationship Id="rId30" Type="http://schemas.openxmlformats.org/officeDocument/2006/relationships/image" Target="media/image13.jpg"/><Relationship Id="rId35" Type="http://schemas.openxmlformats.org/officeDocument/2006/relationships/hyperlink" Target="mailto:contact@clovisnimbona.com" TargetMode="External"/><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bille\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DD7E4035D44C3FB7BFA3538A33AB81"/>
        <w:category>
          <w:name w:val="General"/>
          <w:gallery w:val="placeholder"/>
        </w:category>
        <w:types>
          <w:type w:val="bbPlcHdr"/>
        </w:types>
        <w:behaviors>
          <w:behavior w:val="content"/>
        </w:behaviors>
        <w:guid w:val="{52BF8FCA-E5FF-476F-AB87-02D01DD4CEC9}"/>
      </w:docPartPr>
      <w:docPartBody>
        <w:p w:rsidR="00B13D9B" w:rsidRDefault="00B13D9B">
          <w:pPr>
            <w:pStyle w:val="74DD7E4035D44C3FB7BFA3538A33AB81"/>
          </w:pPr>
          <w:r>
            <w:t>A Recent Success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9B"/>
    <w:rsid w:val="00827006"/>
    <w:rsid w:val="008A69BF"/>
    <w:rsid w:val="009502A3"/>
    <w:rsid w:val="009E7801"/>
    <w:rsid w:val="00A057B6"/>
    <w:rsid w:val="00AF3FE2"/>
    <w:rsid w:val="00B13D9B"/>
    <w:rsid w:val="00B562FE"/>
    <w:rsid w:val="00BD08BE"/>
    <w:rsid w:val="00F333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991755A39D4487BA5A0CD80D4E5AC8">
    <w:name w:val="D5991755A39D4487BA5A0CD80D4E5AC8"/>
  </w:style>
  <w:style w:type="paragraph" w:customStyle="1" w:styleId="49BE1A85A50841B8ABA49A68B4B34041">
    <w:name w:val="49BE1A85A50841B8ABA49A68B4B34041"/>
  </w:style>
  <w:style w:type="paragraph" w:customStyle="1" w:styleId="1F720824FDA6435FB7F930FFCB539362">
    <w:name w:val="1F720824FDA6435FB7F930FFCB539362"/>
  </w:style>
  <w:style w:type="paragraph" w:customStyle="1" w:styleId="C348C404F5AD426C8DAB57DC1B3E78D5">
    <w:name w:val="C348C404F5AD426C8DAB57DC1B3E78D5"/>
  </w:style>
  <w:style w:type="paragraph" w:customStyle="1" w:styleId="76BA55AD4645490B9B49448615117EB0">
    <w:name w:val="76BA55AD4645490B9B49448615117EB0"/>
  </w:style>
  <w:style w:type="paragraph" w:customStyle="1" w:styleId="857326E4018541308C17670E1BFBA692">
    <w:name w:val="857326E4018541308C17670E1BFBA692"/>
  </w:style>
  <w:style w:type="paragraph" w:customStyle="1" w:styleId="F2F657BA017E43A48EAD3F21AEA0E310">
    <w:name w:val="F2F657BA017E43A48EAD3F21AEA0E310"/>
  </w:style>
  <w:style w:type="paragraph" w:customStyle="1" w:styleId="85818A0D83DC4FE1A0ED405FEDC39A90">
    <w:name w:val="85818A0D83DC4FE1A0ED405FEDC39A90"/>
  </w:style>
  <w:style w:type="paragraph" w:customStyle="1" w:styleId="D2FDF73192BB40179BF7D074165694CA">
    <w:name w:val="D2FDF73192BB40179BF7D074165694CA"/>
  </w:style>
  <w:style w:type="paragraph" w:customStyle="1" w:styleId="77F00B63EACB4C98BE631B4EDDEEDBCE">
    <w:name w:val="77F00B63EACB4C98BE631B4EDDEEDBCE"/>
  </w:style>
  <w:style w:type="paragraph" w:customStyle="1" w:styleId="778084CED2B847BC9577837ECB72D9B4">
    <w:name w:val="778084CED2B847BC9577837ECB72D9B4"/>
  </w:style>
  <w:style w:type="paragraph" w:customStyle="1" w:styleId="D81D4A34E3B24A44A965E7A07F9ABFBF">
    <w:name w:val="D81D4A34E3B24A44A965E7A07F9ABFBF"/>
  </w:style>
  <w:style w:type="paragraph" w:customStyle="1" w:styleId="D09C2AA0AF7A483C92F34996911F9F50">
    <w:name w:val="D09C2AA0AF7A483C92F34996911F9F50"/>
  </w:style>
  <w:style w:type="paragraph" w:customStyle="1" w:styleId="54056C0918E648CCAE52E6AA2DDA53F9">
    <w:name w:val="54056C0918E648CCAE52E6AA2DDA53F9"/>
  </w:style>
  <w:style w:type="paragraph" w:customStyle="1" w:styleId="A977BDA85480414F83110F8BAA6476D5">
    <w:name w:val="A977BDA85480414F83110F8BAA6476D5"/>
  </w:style>
  <w:style w:type="paragraph" w:customStyle="1" w:styleId="39C19D9634DE4FE4A49AB79BC802B17F">
    <w:name w:val="39C19D9634DE4FE4A49AB79BC802B17F"/>
  </w:style>
  <w:style w:type="paragraph" w:customStyle="1" w:styleId="C989593D90FE4924BE825BE968667D82">
    <w:name w:val="C989593D90FE4924BE825BE968667D82"/>
  </w:style>
  <w:style w:type="paragraph" w:customStyle="1" w:styleId="74DD7E4035D44C3FB7BFA3538A33AB81">
    <w:name w:val="74DD7E4035D44C3FB7BFA3538A33AB81"/>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val="en-US" w:eastAsia="ja-JP"/>
      <w14:ligatures w14:val="standard"/>
    </w:rPr>
  </w:style>
  <w:style w:type="paragraph" w:customStyle="1" w:styleId="1B0070AB3EA147DD9AC746069C28A27C">
    <w:name w:val="1B0070AB3EA147DD9AC746069C28A27C"/>
  </w:style>
  <w:style w:type="paragraph" w:customStyle="1" w:styleId="C603F7FFDCD740F59F0E36AFC9F2CC1E">
    <w:name w:val="C603F7FFDCD740F59F0E36AFC9F2CC1E"/>
  </w:style>
  <w:style w:type="paragraph" w:customStyle="1" w:styleId="E08460E97B24414DA33017FB955CCAE2">
    <w:name w:val="E08460E97B24414DA33017FB955CCAE2"/>
    <w:rsid w:val="00BD08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Mukaza, Rohero, Av. Muyinga, 4, Bureau-E2
B.P:7385 Bujumbura-Burundi
https://clovisnimbona.com</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372</TotalTime>
  <Pages>5</Pages>
  <Words>673</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Clovis Nimbona                       Forever Business Owner</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Sibille</dc:creator>
  <cp:keywords/>
  <dc:description/>
  <cp:lastModifiedBy>Sibille</cp:lastModifiedBy>
  <cp:revision>24</cp:revision>
  <cp:lastPrinted>2012-08-02T20:18:00Z</cp:lastPrinted>
  <dcterms:created xsi:type="dcterms:W3CDTF">2024-11-15T13:04:00Z</dcterms:created>
  <dcterms:modified xsi:type="dcterms:W3CDTF">2024-12-22T16:35:00Z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